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A50" w:rsidRPr="00D07A50" w:rsidRDefault="00D07A50" w:rsidP="00D07A50">
      <w:pPr>
        <w:tabs>
          <w:tab w:val="left" w:pos="1557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D07A50">
        <w:rPr>
          <w:rFonts w:ascii="Times New Roman" w:eastAsia="Times New Roman" w:hAnsi="Times New Roman" w:cs="Times New Roman"/>
          <w:b/>
          <w:bCs/>
          <w:lang w:eastAsia="ru-RU"/>
        </w:rPr>
        <w:t>Милюковское муниципальное казенное общеобразовательное учреждение</w:t>
      </w:r>
    </w:p>
    <w:p w:rsidR="00D07A50" w:rsidRPr="00D07A50" w:rsidRDefault="00D07A50" w:rsidP="00D07A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D07A50">
        <w:rPr>
          <w:rFonts w:ascii="Times New Roman" w:eastAsia="Times New Roman" w:hAnsi="Times New Roman" w:cs="Times New Roman"/>
          <w:b/>
          <w:lang w:eastAsia="ru-RU"/>
        </w:rPr>
        <w:t>Шуйского муниципального района Ивановской области</w:t>
      </w:r>
    </w:p>
    <w:p w:rsidR="00D07A50" w:rsidRPr="00D07A50" w:rsidRDefault="00D07A50" w:rsidP="00D07A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D07A50">
        <w:rPr>
          <w:rFonts w:ascii="Times New Roman" w:eastAsia="Times New Roman" w:hAnsi="Times New Roman" w:cs="Times New Roman"/>
          <w:b/>
          <w:lang w:eastAsia="ru-RU"/>
        </w:rPr>
        <w:t>____________________________________________________________</w:t>
      </w:r>
    </w:p>
    <w:p w:rsidR="00D07A50" w:rsidRPr="00D07A50" w:rsidRDefault="00D07A50" w:rsidP="00D07A5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D07A50">
        <w:rPr>
          <w:rFonts w:ascii="Times New Roman" w:eastAsia="Times New Roman" w:hAnsi="Times New Roman" w:cs="Times New Roman"/>
          <w:lang w:eastAsia="ru-RU"/>
        </w:rPr>
        <w:t>155938 Ивановская область, Шуйский район, д. Милюковка,  д.70</w:t>
      </w:r>
    </w:p>
    <w:p w:rsidR="003E53DF" w:rsidRPr="00D07A50" w:rsidRDefault="00D07A50" w:rsidP="00D07A50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28"/>
          <w:u w:val="single"/>
          <w:lang w:val="en-US"/>
        </w:rPr>
      </w:pPr>
      <w:r w:rsidRPr="00D07A50">
        <w:rPr>
          <w:rFonts w:ascii="Times New Roman" w:eastAsia="Times New Roman" w:hAnsi="Times New Roman" w:cs="Times New Roman"/>
          <w:lang w:eastAsia="ru-RU"/>
        </w:rPr>
        <w:sym w:font="Wingdings" w:char="F028"/>
      </w:r>
      <w:r w:rsidR="00AA6307">
        <w:rPr>
          <w:rFonts w:ascii="Times New Roman" w:eastAsia="Times New Roman" w:hAnsi="Times New Roman" w:cs="Times New Roman"/>
          <w:lang w:val="en-US" w:eastAsia="ru-RU"/>
        </w:rPr>
        <w:t xml:space="preserve"> 8 – (</w:t>
      </w:r>
      <w:r w:rsidRPr="00D07A50">
        <w:rPr>
          <w:rFonts w:ascii="Times New Roman" w:eastAsia="Times New Roman" w:hAnsi="Times New Roman" w:cs="Times New Roman"/>
          <w:lang w:val="en-US" w:eastAsia="ru-RU"/>
        </w:rPr>
        <w:t xml:space="preserve">49- 351) 36-749 </w:t>
      </w:r>
      <w:r w:rsidRPr="00D07A50">
        <w:rPr>
          <w:rFonts w:ascii="Times New Roman" w:eastAsia="Times New Roman" w:hAnsi="Times New Roman" w:cs="Times New Roman"/>
          <w:lang w:eastAsia="ru-RU"/>
        </w:rPr>
        <w:sym w:font="Wingdings" w:char="F03C"/>
      </w:r>
      <w:r w:rsidRPr="00D07A50">
        <w:rPr>
          <w:rFonts w:ascii="Times New Roman" w:eastAsia="Times New Roman" w:hAnsi="Times New Roman" w:cs="Times New Roman"/>
          <w:lang w:val="en-US" w:eastAsia="ru-RU"/>
        </w:rPr>
        <w:t xml:space="preserve"> </w:t>
      </w:r>
      <w:proofErr w:type="gramStart"/>
      <w:r w:rsidR="00AA6307">
        <w:rPr>
          <w:rFonts w:ascii="Times New Roman" w:eastAsia="Times New Roman" w:hAnsi="Times New Roman" w:cs="Times New Roman"/>
          <w:lang w:eastAsia="ru-RU"/>
        </w:rPr>
        <w:t>е</w:t>
      </w:r>
      <w:r w:rsidR="00AA6307" w:rsidRPr="00AA6307">
        <w:rPr>
          <w:rFonts w:ascii="Times New Roman" w:eastAsia="Times New Roman" w:hAnsi="Times New Roman" w:cs="Times New Roman"/>
          <w:lang w:val="en-US" w:eastAsia="ru-RU"/>
        </w:rPr>
        <w:t>-</w:t>
      </w:r>
      <w:r w:rsidRPr="00D07A50">
        <w:rPr>
          <w:rFonts w:ascii="Times New Roman" w:eastAsia="Times New Roman" w:hAnsi="Times New Roman" w:cs="Times New Roman"/>
          <w:lang w:val="en-US" w:eastAsia="ru-RU"/>
        </w:rPr>
        <w:t>mail</w:t>
      </w:r>
      <w:proofErr w:type="gramEnd"/>
      <w:r w:rsidR="00AA6307" w:rsidRPr="00AA6307">
        <w:rPr>
          <w:rFonts w:ascii="Times New Roman" w:eastAsia="Times New Roman" w:hAnsi="Times New Roman" w:cs="Times New Roman"/>
          <w:lang w:val="en-US" w:eastAsia="ru-RU"/>
        </w:rPr>
        <w:t>:</w:t>
      </w:r>
      <w:r w:rsidRPr="00D07A50">
        <w:rPr>
          <w:rFonts w:ascii="Times New Roman" w:eastAsia="Times New Roman" w:hAnsi="Times New Roman" w:cs="Times New Roman"/>
          <w:lang w:val="en-US" w:eastAsia="ru-RU"/>
        </w:rPr>
        <w:t xml:space="preserve"> </w:t>
      </w:r>
      <w:hyperlink r:id="rId9" w:history="1">
        <w:r w:rsidRPr="00D07A50">
          <w:rPr>
            <w:rFonts w:ascii="Times New Roman" w:eastAsia="Times New Roman" w:hAnsi="Times New Roman" w:cs="Times New Roman"/>
            <w:color w:val="0000FF"/>
            <w:lang w:val="en-US" w:eastAsia="ru-RU"/>
          </w:rPr>
          <w:t>milukovka_school@mail.ru</w:t>
        </w:r>
      </w:hyperlink>
    </w:p>
    <w:tbl>
      <w:tblPr>
        <w:tblStyle w:val="a3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0349"/>
      </w:tblGrid>
      <w:tr w:rsidR="003E53DF" w:rsidRPr="00BA45D1" w:rsidTr="00903183">
        <w:trPr>
          <w:trHeight w:val="9921"/>
        </w:trPr>
        <w:tc>
          <w:tcPr>
            <w:tcW w:w="10349" w:type="dxa"/>
            <w:tcBorders>
              <w:top w:val="nil"/>
              <w:left w:val="nil"/>
              <w:bottom w:val="nil"/>
              <w:right w:val="nil"/>
            </w:tcBorders>
          </w:tcPr>
          <w:p w:rsidR="00D07A50" w:rsidRPr="00D1476F" w:rsidRDefault="00D07A50" w:rsidP="00C91411">
            <w:pPr>
              <w:ind w:right="-1" w:firstLine="851"/>
              <w:contextualSpacing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91411" w:rsidRPr="00D07A50" w:rsidRDefault="00C91411" w:rsidP="00C91411">
            <w:pPr>
              <w:ind w:right="-1" w:firstLine="851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07A50">
              <w:rPr>
                <w:rFonts w:ascii="Times New Roman" w:hAnsi="Times New Roman" w:cs="Times New Roman"/>
                <w:b/>
                <w:sz w:val="28"/>
              </w:rPr>
              <w:t>Паспорт школьного спортивного клуба</w:t>
            </w:r>
            <w:r w:rsidR="00D07A50">
              <w:rPr>
                <w:rFonts w:ascii="Times New Roman" w:hAnsi="Times New Roman" w:cs="Times New Roman"/>
                <w:b/>
                <w:sz w:val="28"/>
              </w:rPr>
              <w:t xml:space="preserve"> «Олимп» Милюковского МКОУ</w:t>
            </w:r>
          </w:p>
          <w:p w:rsidR="00D07A50" w:rsidRPr="00BA45D1" w:rsidRDefault="00D07A50" w:rsidP="00C91411">
            <w:pPr>
              <w:ind w:right="-1" w:firstLine="851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</w:p>
          <w:tbl>
            <w:tblPr>
              <w:tblW w:w="9330" w:type="dxa"/>
              <w:jc w:val="center"/>
              <w:tblInd w:w="913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464"/>
              <w:gridCol w:w="7044"/>
              <w:gridCol w:w="1822"/>
            </w:tblGrid>
            <w:tr w:rsidR="00BA45D1" w:rsidRPr="00BA45D1" w:rsidTr="005F0649">
              <w:trPr>
                <w:trHeight w:val="398"/>
                <w:jc w:val="center"/>
              </w:trPr>
              <w:tc>
                <w:tcPr>
                  <w:tcW w:w="4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D07A50">
                  <w:pPr>
                    <w:pStyle w:val="101"/>
                    <w:shd w:val="clear" w:color="auto" w:fill="auto"/>
                    <w:spacing w:line="240" w:lineRule="auto"/>
                    <w:ind w:left="120"/>
                    <w:jc w:val="center"/>
                    <w:rPr>
                      <w:sz w:val="24"/>
                      <w:szCs w:val="28"/>
                    </w:rPr>
                  </w:pPr>
                  <w:proofErr w:type="gramStart"/>
                  <w:r w:rsidRPr="00BA45D1">
                    <w:rPr>
                      <w:sz w:val="24"/>
                      <w:szCs w:val="28"/>
                    </w:rPr>
                    <w:t>п</w:t>
                  </w:r>
                  <w:proofErr w:type="gramEnd"/>
                  <w:r w:rsidRPr="00BA45D1">
                    <w:rPr>
                      <w:sz w:val="24"/>
                      <w:szCs w:val="28"/>
                    </w:rPr>
                    <w:t>/п</w:t>
                  </w:r>
                </w:p>
              </w:tc>
              <w:tc>
                <w:tcPr>
                  <w:tcW w:w="7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8"/>
                    </w:rPr>
                  </w:pPr>
                </w:p>
              </w:tc>
            </w:tr>
            <w:tr w:rsidR="008375F9" w:rsidRPr="00BA45D1" w:rsidTr="00500C1F">
              <w:trPr>
                <w:trHeight w:val="398"/>
                <w:jc w:val="center"/>
              </w:trPr>
              <w:tc>
                <w:tcPr>
                  <w:tcW w:w="46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8375F9" w:rsidRPr="00BA45D1" w:rsidRDefault="008375F9" w:rsidP="008375F9">
                  <w:pPr>
                    <w:pStyle w:val="101"/>
                    <w:shd w:val="clear" w:color="auto" w:fill="auto"/>
                    <w:spacing w:line="240" w:lineRule="auto"/>
                    <w:ind w:left="120"/>
                    <w:rPr>
                      <w:sz w:val="24"/>
                      <w:szCs w:val="28"/>
                    </w:rPr>
                  </w:pPr>
                  <w:r>
                    <w:rPr>
                      <w:sz w:val="24"/>
                      <w:szCs w:val="28"/>
                    </w:rPr>
                    <w:t>1</w:t>
                  </w:r>
                </w:p>
              </w:tc>
              <w:tc>
                <w:tcPr>
                  <w:tcW w:w="7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8375F9" w:rsidRPr="00BA45D1" w:rsidRDefault="008375F9" w:rsidP="00C9141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</w:rPr>
                    <w:t xml:space="preserve"> Номинация участника конкурса:</w:t>
                  </w: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8375F9" w:rsidRPr="00BA45D1" w:rsidRDefault="008375F9" w:rsidP="00C9141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8"/>
                    </w:rPr>
                  </w:pPr>
                </w:p>
              </w:tc>
            </w:tr>
            <w:tr w:rsidR="008375F9" w:rsidRPr="00BA45D1" w:rsidTr="00500C1F">
              <w:trPr>
                <w:trHeight w:val="398"/>
                <w:jc w:val="center"/>
              </w:trPr>
              <w:tc>
                <w:tcPr>
                  <w:tcW w:w="46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8375F9" w:rsidRDefault="008375F9" w:rsidP="008375F9">
                  <w:pPr>
                    <w:pStyle w:val="101"/>
                    <w:shd w:val="clear" w:color="auto" w:fill="auto"/>
                    <w:spacing w:line="240" w:lineRule="auto"/>
                    <w:ind w:left="120"/>
                    <w:rPr>
                      <w:sz w:val="24"/>
                      <w:szCs w:val="28"/>
                    </w:rPr>
                  </w:pPr>
                </w:p>
              </w:tc>
              <w:tc>
                <w:tcPr>
                  <w:tcW w:w="7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8375F9" w:rsidRDefault="008375F9" w:rsidP="00C9141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</w:rPr>
                    <w:t xml:space="preserve"> Лучший городской школьный спортивный клуб</w:t>
                  </w: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8375F9" w:rsidRPr="00BA45D1" w:rsidRDefault="008375F9" w:rsidP="008375F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8"/>
                    </w:rPr>
                  </w:pPr>
                </w:p>
              </w:tc>
            </w:tr>
            <w:tr w:rsidR="008375F9" w:rsidRPr="00BA45D1" w:rsidTr="00500C1F">
              <w:trPr>
                <w:trHeight w:val="398"/>
                <w:jc w:val="center"/>
              </w:trPr>
              <w:tc>
                <w:tcPr>
                  <w:tcW w:w="46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8375F9" w:rsidRDefault="008375F9" w:rsidP="008375F9">
                  <w:pPr>
                    <w:pStyle w:val="101"/>
                    <w:shd w:val="clear" w:color="auto" w:fill="auto"/>
                    <w:spacing w:line="240" w:lineRule="auto"/>
                    <w:ind w:left="120"/>
                    <w:rPr>
                      <w:sz w:val="24"/>
                      <w:szCs w:val="28"/>
                    </w:rPr>
                  </w:pPr>
                </w:p>
              </w:tc>
              <w:tc>
                <w:tcPr>
                  <w:tcW w:w="7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8375F9" w:rsidRDefault="008375F9" w:rsidP="00C9141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</w:rPr>
                    <w:t xml:space="preserve"> Лучший сельский школьный спортивный клуб</w:t>
                  </w: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8375F9" w:rsidRPr="00BA45D1" w:rsidRDefault="008375F9" w:rsidP="008375F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</w:rPr>
                    <w:t>+</w:t>
                  </w:r>
                </w:p>
              </w:tc>
            </w:tr>
            <w:tr w:rsidR="00BA45D1" w:rsidRPr="00BA45D1" w:rsidTr="005F0649">
              <w:trPr>
                <w:trHeight w:val="283"/>
                <w:jc w:val="center"/>
              </w:trPr>
              <w:tc>
                <w:tcPr>
                  <w:tcW w:w="46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pStyle w:val="40"/>
                    <w:shd w:val="clear" w:color="auto" w:fill="auto"/>
                    <w:spacing w:line="240" w:lineRule="auto"/>
                    <w:ind w:left="120"/>
                    <w:rPr>
                      <w:sz w:val="24"/>
                      <w:szCs w:val="28"/>
                    </w:rPr>
                  </w:pPr>
                  <w:r w:rsidRPr="00BA45D1">
                    <w:rPr>
                      <w:sz w:val="24"/>
                      <w:szCs w:val="28"/>
                    </w:rPr>
                    <w:t>2</w:t>
                  </w:r>
                </w:p>
              </w:tc>
              <w:tc>
                <w:tcPr>
                  <w:tcW w:w="7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pStyle w:val="40"/>
                    <w:shd w:val="clear" w:color="auto" w:fill="auto"/>
                    <w:spacing w:line="240" w:lineRule="auto"/>
                    <w:ind w:left="120"/>
                    <w:rPr>
                      <w:sz w:val="24"/>
                      <w:szCs w:val="28"/>
                    </w:rPr>
                  </w:pPr>
                  <w:r w:rsidRPr="00BA45D1">
                    <w:rPr>
                      <w:sz w:val="24"/>
                      <w:szCs w:val="28"/>
                    </w:rPr>
                    <w:t>Данные клуба:</w:t>
                  </w: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pStyle w:val="101"/>
                    <w:shd w:val="clear" w:color="auto" w:fill="auto"/>
                    <w:spacing w:line="240" w:lineRule="auto"/>
                    <w:ind w:left="100"/>
                    <w:rPr>
                      <w:sz w:val="24"/>
                      <w:szCs w:val="28"/>
                    </w:rPr>
                  </w:pPr>
                </w:p>
              </w:tc>
            </w:tr>
            <w:tr w:rsidR="00BA45D1" w:rsidRPr="00BA45D1" w:rsidTr="005F0649">
              <w:trPr>
                <w:trHeight w:val="331"/>
                <w:jc w:val="center"/>
              </w:trPr>
              <w:tc>
                <w:tcPr>
                  <w:tcW w:w="46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7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pStyle w:val="40"/>
                    <w:shd w:val="clear" w:color="auto" w:fill="auto"/>
                    <w:spacing w:line="240" w:lineRule="auto"/>
                    <w:ind w:left="120"/>
                    <w:rPr>
                      <w:sz w:val="24"/>
                      <w:szCs w:val="28"/>
                    </w:rPr>
                  </w:pPr>
                  <w:r w:rsidRPr="00BA45D1">
                    <w:rPr>
                      <w:sz w:val="24"/>
                      <w:szCs w:val="28"/>
                    </w:rPr>
                    <w:t>Название ШСК</w:t>
                  </w: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3C645B" w:rsidP="003C645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</w:rPr>
                    <w:t>Олимп</w:t>
                  </w:r>
                </w:p>
              </w:tc>
            </w:tr>
            <w:tr w:rsidR="00BA45D1" w:rsidRPr="00BA45D1" w:rsidTr="005F0649">
              <w:trPr>
                <w:trHeight w:val="336"/>
                <w:jc w:val="center"/>
              </w:trPr>
              <w:tc>
                <w:tcPr>
                  <w:tcW w:w="46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7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pStyle w:val="40"/>
                    <w:shd w:val="clear" w:color="auto" w:fill="auto"/>
                    <w:spacing w:line="240" w:lineRule="auto"/>
                    <w:ind w:left="120"/>
                    <w:rPr>
                      <w:sz w:val="24"/>
                      <w:szCs w:val="28"/>
                    </w:rPr>
                  </w:pPr>
                  <w:r w:rsidRPr="00BA45D1">
                    <w:rPr>
                      <w:sz w:val="24"/>
                      <w:szCs w:val="28"/>
                    </w:rPr>
                    <w:t>Год создания ШСК</w:t>
                  </w: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3C645B" w:rsidP="003C645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</w:rPr>
                    <w:t>07.12.2016</w:t>
                  </w:r>
                </w:p>
              </w:tc>
            </w:tr>
            <w:tr w:rsidR="00BA45D1" w:rsidRPr="00BA45D1" w:rsidTr="005F0649">
              <w:trPr>
                <w:trHeight w:val="283"/>
                <w:jc w:val="center"/>
              </w:trPr>
              <w:tc>
                <w:tcPr>
                  <w:tcW w:w="46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7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pStyle w:val="40"/>
                    <w:shd w:val="clear" w:color="auto" w:fill="auto"/>
                    <w:spacing w:line="240" w:lineRule="auto"/>
                    <w:ind w:left="120"/>
                    <w:rPr>
                      <w:sz w:val="24"/>
                      <w:szCs w:val="28"/>
                    </w:rPr>
                  </w:pPr>
                  <w:r w:rsidRPr="00BA45D1">
                    <w:rPr>
                      <w:sz w:val="24"/>
                      <w:szCs w:val="28"/>
                    </w:rPr>
                    <w:t>Символика ШСК (при наличии):</w:t>
                  </w: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D07A50" w:rsidP="00C91411">
                  <w:pPr>
                    <w:pStyle w:val="101"/>
                    <w:shd w:val="clear" w:color="auto" w:fill="auto"/>
                    <w:spacing w:line="240" w:lineRule="auto"/>
                    <w:ind w:left="100"/>
                    <w:rPr>
                      <w:sz w:val="24"/>
                      <w:szCs w:val="28"/>
                    </w:rPr>
                  </w:pPr>
                  <w:r w:rsidRPr="005F0649">
                    <w:rPr>
                      <w:sz w:val="24"/>
                      <w:szCs w:val="28"/>
                    </w:rPr>
                    <w:t>Приложение 1</w:t>
                  </w:r>
                </w:p>
              </w:tc>
            </w:tr>
            <w:tr w:rsidR="00BA45D1" w:rsidRPr="00BA45D1" w:rsidTr="005F0649">
              <w:trPr>
                <w:trHeight w:val="331"/>
                <w:jc w:val="center"/>
              </w:trPr>
              <w:tc>
                <w:tcPr>
                  <w:tcW w:w="46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7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pStyle w:val="40"/>
                    <w:shd w:val="clear" w:color="auto" w:fill="auto"/>
                    <w:spacing w:line="240" w:lineRule="auto"/>
                    <w:ind w:left="120"/>
                    <w:rPr>
                      <w:sz w:val="24"/>
                      <w:szCs w:val="28"/>
                    </w:rPr>
                  </w:pPr>
                  <w:r w:rsidRPr="00BA45D1">
                    <w:rPr>
                      <w:sz w:val="24"/>
                      <w:szCs w:val="28"/>
                    </w:rPr>
                    <w:t>эмблема</w:t>
                  </w: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8"/>
                    </w:rPr>
                  </w:pPr>
                </w:p>
              </w:tc>
            </w:tr>
            <w:tr w:rsidR="00BA45D1" w:rsidRPr="00BA45D1" w:rsidTr="005F0649">
              <w:trPr>
                <w:trHeight w:val="331"/>
                <w:jc w:val="center"/>
              </w:trPr>
              <w:tc>
                <w:tcPr>
                  <w:tcW w:w="46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7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pStyle w:val="40"/>
                    <w:shd w:val="clear" w:color="auto" w:fill="auto"/>
                    <w:spacing w:line="240" w:lineRule="auto"/>
                    <w:ind w:left="120"/>
                    <w:rPr>
                      <w:sz w:val="24"/>
                      <w:szCs w:val="28"/>
                    </w:rPr>
                  </w:pPr>
                  <w:r w:rsidRPr="00BA45D1">
                    <w:rPr>
                      <w:sz w:val="24"/>
                      <w:szCs w:val="28"/>
                    </w:rPr>
                    <w:t>девиз</w:t>
                  </w: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D1476F" w:rsidP="00C9141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</w:rPr>
                    <w:t>Покори свой Олимп!</w:t>
                  </w:r>
                </w:p>
              </w:tc>
            </w:tr>
            <w:tr w:rsidR="00BA45D1" w:rsidRPr="00BA45D1" w:rsidTr="005F0649">
              <w:trPr>
                <w:trHeight w:val="336"/>
                <w:jc w:val="center"/>
              </w:trPr>
              <w:tc>
                <w:tcPr>
                  <w:tcW w:w="46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7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pStyle w:val="40"/>
                    <w:shd w:val="clear" w:color="auto" w:fill="auto"/>
                    <w:spacing w:line="240" w:lineRule="auto"/>
                    <w:ind w:left="120"/>
                    <w:rPr>
                      <w:sz w:val="24"/>
                      <w:szCs w:val="28"/>
                    </w:rPr>
                  </w:pPr>
                  <w:r w:rsidRPr="00BA45D1">
                    <w:rPr>
                      <w:sz w:val="24"/>
                      <w:szCs w:val="28"/>
                    </w:rPr>
                    <w:t>иное</w:t>
                  </w: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8"/>
                    </w:rPr>
                  </w:pPr>
                </w:p>
              </w:tc>
            </w:tr>
            <w:tr w:rsidR="00BA45D1" w:rsidRPr="00BA45D1" w:rsidTr="005F0649">
              <w:trPr>
                <w:trHeight w:val="562"/>
                <w:jc w:val="center"/>
              </w:trPr>
              <w:tc>
                <w:tcPr>
                  <w:tcW w:w="4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pStyle w:val="40"/>
                    <w:shd w:val="clear" w:color="auto" w:fill="auto"/>
                    <w:spacing w:line="240" w:lineRule="auto"/>
                    <w:ind w:left="120"/>
                    <w:rPr>
                      <w:sz w:val="24"/>
                      <w:szCs w:val="28"/>
                    </w:rPr>
                  </w:pPr>
                  <w:r w:rsidRPr="00BA45D1">
                    <w:rPr>
                      <w:sz w:val="24"/>
                      <w:szCs w:val="28"/>
                    </w:rPr>
                    <w:t>3</w:t>
                  </w:r>
                </w:p>
              </w:tc>
              <w:tc>
                <w:tcPr>
                  <w:tcW w:w="7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pStyle w:val="40"/>
                    <w:shd w:val="clear" w:color="auto" w:fill="auto"/>
                    <w:spacing w:line="240" w:lineRule="auto"/>
                    <w:ind w:left="120"/>
                    <w:rPr>
                      <w:sz w:val="24"/>
                      <w:szCs w:val="28"/>
                    </w:rPr>
                  </w:pPr>
                  <w:r w:rsidRPr="00BA45D1">
                    <w:rPr>
                      <w:sz w:val="24"/>
                      <w:szCs w:val="28"/>
                    </w:rPr>
                    <w:t xml:space="preserve">Полное название общеобразовательной организации, на базе которой </w:t>
                  </w:r>
                  <w:proofErr w:type="gramStart"/>
                  <w:r w:rsidRPr="00BA45D1">
                    <w:rPr>
                      <w:sz w:val="24"/>
                      <w:szCs w:val="28"/>
                    </w:rPr>
                    <w:t>создан</w:t>
                  </w:r>
                  <w:proofErr w:type="gramEnd"/>
                  <w:r w:rsidRPr="00BA45D1">
                    <w:rPr>
                      <w:sz w:val="24"/>
                      <w:szCs w:val="28"/>
                    </w:rPr>
                    <w:t xml:space="preserve"> ШСК</w:t>
                  </w: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3C645B" w:rsidP="003C645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</w:rPr>
                    <w:t>Милюковское муниципальное казенное общеобразовательное учреждение</w:t>
                  </w:r>
                </w:p>
              </w:tc>
            </w:tr>
            <w:tr w:rsidR="00BA45D1" w:rsidRPr="00BA45D1" w:rsidTr="005F0649">
              <w:trPr>
                <w:trHeight w:val="835"/>
                <w:jc w:val="center"/>
              </w:trPr>
              <w:tc>
                <w:tcPr>
                  <w:tcW w:w="4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pStyle w:val="40"/>
                    <w:shd w:val="clear" w:color="auto" w:fill="auto"/>
                    <w:spacing w:line="240" w:lineRule="auto"/>
                    <w:ind w:left="120"/>
                    <w:rPr>
                      <w:sz w:val="24"/>
                      <w:szCs w:val="28"/>
                    </w:rPr>
                  </w:pPr>
                  <w:r w:rsidRPr="00BA45D1">
                    <w:rPr>
                      <w:sz w:val="24"/>
                      <w:szCs w:val="28"/>
                    </w:rPr>
                    <w:t>4</w:t>
                  </w:r>
                </w:p>
              </w:tc>
              <w:tc>
                <w:tcPr>
                  <w:tcW w:w="7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pStyle w:val="90"/>
                    <w:shd w:val="clear" w:color="auto" w:fill="auto"/>
                    <w:spacing w:line="240" w:lineRule="auto"/>
                    <w:ind w:left="120"/>
                    <w:rPr>
                      <w:sz w:val="24"/>
                      <w:szCs w:val="28"/>
                    </w:rPr>
                  </w:pPr>
                  <w:r w:rsidRPr="00BA45D1">
                    <w:rPr>
                      <w:rStyle w:val="91"/>
                      <w:sz w:val="24"/>
                      <w:szCs w:val="28"/>
                    </w:rPr>
                    <w:t xml:space="preserve">Документы, регламентирующие деятельность ШСК </w:t>
                  </w:r>
                  <w:r w:rsidRPr="00BA45D1">
                    <w:rPr>
                      <w:sz w:val="24"/>
                      <w:szCs w:val="28"/>
                    </w:rPr>
                    <w:t>(предоставляется копия титульного листа документа (Устава, Положения, иное))</w:t>
                  </w: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D07A50" w:rsidP="00C91411">
                  <w:pPr>
                    <w:pStyle w:val="101"/>
                    <w:shd w:val="clear" w:color="auto" w:fill="auto"/>
                    <w:spacing w:line="240" w:lineRule="auto"/>
                    <w:ind w:left="100"/>
                    <w:rPr>
                      <w:sz w:val="24"/>
                      <w:szCs w:val="28"/>
                    </w:rPr>
                  </w:pPr>
                  <w:r w:rsidRPr="005F0649">
                    <w:rPr>
                      <w:sz w:val="24"/>
                      <w:szCs w:val="28"/>
                    </w:rPr>
                    <w:t>Приложение 2</w:t>
                  </w:r>
                </w:p>
              </w:tc>
            </w:tr>
            <w:tr w:rsidR="00BA45D1" w:rsidRPr="00BA45D1" w:rsidTr="005F0649">
              <w:trPr>
                <w:trHeight w:val="347"/>
                <w:jc w:val="center"/>
              </w:trPr>
              <w:tc>
                <w:tcPr>
                  <w:tcW w:w="46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pStyle w:val="40"/>
                    <w:shd w:val="clear" w:color="auto" w:fill="auto"/>
                    <w:spacing w:line="240" w:lineRule="auto"/>
                    <w:ind w:left="120"/>
                    <w:rPr>
                      <w:sz w:val="24"/>
                      <w:szCs w:val="28"/>
                    </w:rPr>
                  </w:pPr>
                  <w:r w:rsidRPr="00BA45D1">
                    <w:rPr>
                      <w:sz w:val="24"/>
                      <w:szCs w:val="28"/>
                    </w:rPr>
                    <w:t>5</w:t>
                  </w:r>
                </w:p>
              </w:tc>
              <w:tc>
                <w:tcPr>
                  <w:tcW w:w="7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pStyle w:val="40"/>
                    <w:shd w:val="clear" w:color="auto" w:fill="auto"/>
                    <w:spacing w:line="240" w:lineRule="auto"/>
                    <w:ind w:left="120"/>
                    <w:rPr>
                      <w:sz w:val="24"/>
                      <w:szCs w:val="28"/>
                    </w:rPr>
                  </w:pPr>
                  <w:r w:rsidRPr="00BA45D1">
                    <w:rPr>
                      <w:sz w:val="24"/>
                      <w:szCs w:val="28"/>
                    </w:rPr>
                    <w:t>ШСК является: по форме создания:</w:t>
                  </w: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2D3008">
                  <w:pPr>
                    <w:pStyle w:val="101"/>
                    <w:shd w:val="clear" w:color="auto" w:fill="auto"/>
                    <w:spacing w:line="240" w:lineRule="auto"/>
                    <w:ind w:left="100"/>
                    <w:rPr>
                      <w:sz w:val="24"/>
                      <w:szCs w:val="28"/>
                    </w:rPr>
                  </w:pPr>
                </w:p>
              </w:tc>
            </w:tr>
            <w:tr w:rsidR="00BA45D1" w:rsidRPr="00BA45D1" w:rsidTr="005F0649">
              <w:trPr>
                <w:trHeight w:val="288"/>
                <w:jc w:val="center"/>
              </w:trPr>
              <w:tc>
                <w:tcPr>
                  <w:tcW w:w="46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7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pStyle w:val="40"/>
                    <w:shd w:val="clear" w:color="auto" w:fill="auto"/>
                    <w:spacing w:line="240" w:lineRule="auto"/>
                    <w:ind w:left="120"/>
                    <w:rPr>
                      <w:sz w:val="24"/>
                      <w:szCs w:val="28"/>
                    </w:rPr>
                  </w:pPr>
                  <w:r w:rsidRPr="00BA45D1">
                    <w:rPr>
                      <w:sz w:val="24"/>
                      <w:szCs w:val="28"/>
                    </w:rPr>
                    <w:t>структурное подразделение общеобразовательной организации</w:t>
                  </w: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3C645B" w:rsidP="003C645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</w:rPr>
                    <w:t>+</w:t>
                  </w:r>
                </w:p>
              </w:tc>
            </w:tr>
            <w:tr w:rsidR="00BA45D1" w:rsidRPr="00BA45D1" w:rsidTr="005F0649">
              <w:trPr>
                <w:trHeight w:val="288"/>
                <w:jc w:val="center"/>
              </w:trPr>
              <w:tc>
                <w:tcPr>
                  <w:tcW w:w="46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7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pStyle w:val="40"/>
                    <w:shd w:val="clear" w:color="auto" w:fill="auto"/>
                    <w:spacing w:line="240" w:lineRule="auto"/>
                    <w:ind w:left="120"/>
                    <w:rPr>
                      <w:sz w:val="24"/>
                      <w:szCs w:val="28"/>
                    </w:rPr>
                  </w:pPr>
                  <w:r w:rsidRPr="00BA45D1">
                    <w:rPr>
                      <w:sz w:val="24"/>
                      <w:szCs w:val="28"/>
                    </w:rPr>
                    <w:t>общественное объединение без образования юридического лица</w:t>
                  </w: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8"/>
                    </w:rPr>
                  </w:pPr>
                </w:p>
              </w:tc>
            </w:tr>
            <w:tr w:rsidR="00BA45D1" w:rsidRPr="00BA45D1" w:rsidTr="005F0649">
              <w:trPr>
                <w:trHeight w:val="283"/>
                <w:jc w:val="center"/>
              </w:trPr>
              <w:tc>
                <w:tcPr>
                  <w:tcW w:w="46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7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pStyle w:val="40"/>
                    <w:shd w:val="clear" w:color="auto" w:fill="auto"/>
                    <w:spacing w:line="240" w:lineRule="auto"/>
                    <w:ind w:left="120"/>
                    <w:rPr>
                      <w:sz w:val="24"/>
                      <w:szCs w:val="28"/>
                    </w:rPr>
                  </w:pPr>
                  <w:r w:rsidRPr="00BA45D1">
                    <w:rPr>
                      <w:sz w:val="24"/>
                      <w:szCs w:val="28"/>
                    </w:rPr>
                    <w:t>или иное (иное указать)</w:t>
                  </w: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8"/>
                    </w:rPr>
                  </w:pPr>
                </w:p>
              </w:tc>
            </w:tr>
            <w:tr w:rsidR="00BA45D1" w:rsidRPr="00BA45D1" w:rsidTr="005F0649">
              <w:trPr>
                <w:trHeight w:val="288"/>
                <w:jc w:val="center"/>
              </w:trPr>
              <w:tc>
                <w:tcPr>
                  <w:tcW w:w="46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7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pStyle w:val="40"/>
                    <w:shd w:val="clear" w:color="auto" w:fill="auto"/>
                    <w:spacing w:line="240" w:lineRule="auto"/>
                    <w:ind w:left="120"/>
                    <w:rPr>
                      <w:sz w:val="24"/>
                      <w:szCs w:val="28"/>
                    </w:rPr>
                  </w:pPr>
                  <w:r w:rsidRPr="00BA45D1">
                    <w:rPr>
                      <w:sz w:val="24"/>
                      <w:szCs w:val="28"/>
                    </w:rPr>
                    <w:t>по охвату населения:</w:t>
                  </w: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2D3008">
                  <w:pPr>
                    <w:pStyle w:val="101"/>
                    <w:shd w:val="clear" w:color="auto" w:fill="auto"/>
                    <w:spacing w:line="240" w:lineRule="auto"/>
                    <w:ind w:left="100"/>
                    <w:rPr>
                      <w:sz w:val="24"/>
                      <w:szCs w:val="28"/>
                    </w:rPr>
                  </w:pPr>
                </w:p>
              </w:tc>
            </w:tr>
            <w:tr w:rsidR="00BA45D1" w:rsidRPr="00BA45D1" w:rsidTr="005F0649">
              <w:trPr>
                <w:trHeight w:val="331"/>
                <w:jc w:val="center"/>
              </w:trPr>
              <w:tc>
                <w:tcPr>
                  <w:tcW w:w="46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7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pStyle w:val="40"/>
                    <w:shd w:val="clear" w:color="auto" w:fill="auto"/>
                    <w:spacing w:line="240" w:lineRule="auto"/>
                    <w:ind w:left="120"/>
                    <w:rPr>
                      <w:sz w:val="24"/>
                      <w:szCs w:val="28"/>
                    </w:rPr>
                  </w:pPr>
                  <w:r w:rsidRPr="00BA45D1">
                    <w:rPr>
                      <w:sz w:val="24"/>
                      <w:szCs w:val="28"/>
                    </w:rPr>
                    <w:t>школьный</w:t>
                  </w: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8"/>
                    </w:rPr>
                  </w:pPr>
                </w:p>
              </w:tc>
            </w:tr>
            <w:tr w:rsidR="00BA45D1" w:rsidRPr="00BA45D1" w:rsidTr="005F0649">
              <w:trPr>
                <w:trHeight w:val="331"/>
                <w:jc w:val="center"/>
              </w:trPr>
              <w:tc>
                <w:tcPr>
                  <w:tcW w:w="46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7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pStyle w:val="40"/>
                    <w:shd w:val="clear" w:color="auto" w:fill="auto"/>
                    <w:spacing w:line="240" w:lineRule="auto"/>
                    <w:ind w:left="120"/>
                    <w:rPr>
                      <w:sz w:val="24"/>
                      <w:szCs w:val="28"/>
                    </w:rPr>
                  </w:pPr>
                  <w:r w:rsidRPr="00BA45D1">
                    <w:rPr>
                      <w:sz w:val="24"/>
                      <w:szCs w:val="28"/>
                    </w:rPr>
                    <w:t>межшкольный</w:t>
                  </w: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8"/>
                    </w:rPr>
                  </w:pPr>
                </w:p>
              </w:tc>
            </w:tr>
            <w:tr w:rsidR="00BA45D1" w:rsidRPr="00BA45D1" w:rsidTr="005F0649">
              <w:trPr>
                <w:trHeight w:val="331"/>
                <w:jc w:val="center"/>
              </w:trPr>
              <w:tc>
                <w:tcPr>
                  <w:tcW w:w="46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7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pStyle w:val="40"/>
                    <w:shd w:val="clear" w:color="auto" w:fill="auto"/>
                    <w:spacing w:line="240" w:lineRule="auto"/>
                    <w:ind w:left="120"/>
                    <w:rPr>
                      <w:sz w:val="24"/>
                      <w:szCs w:val="28"/>
                    </w:rPr>
                  </w:pPr>
                  <w:r w:rsidRPr="00BA45D1">
                    <w:rPr>
                      <w:sz w:val="24"/>
                      <w:szCs w:val="28"/>
                    </w:rPr>
                    <w:t>районный</w:t>
                  </w: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8"/>
                    </w:rPr>
                  </w:pPr>
                </w:p>
              </w:tc>
            </w:tr>
            <w:tr w:rsidR="00BA45D1" w:rsidRPr="00BA45D1" w:rsidTr="005F0649">
              <w:trPr>
                <w:trHeight w:val="331"/>
                <w:jc w:val="center"/>
              </w:trPr>
              <w:tc>
                <w:tcPr>
                  <w:tcW w:w="46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7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pStyle w:val="40"/>
                    <w:shd w:val="clear" w:color="auto" w:fill="auto"/>
                    <w:spacing w:line="240" w:lineRule="auto"/>
                    <w:ind w:left="120"/>
                    <w:rPr>
                      <w:sz w:val="24"/>
                      <w:szCs w:val="28"/>
                    </w:rPr>
                  </w:pPr>
                  <w:r w:rsidRPr="00BA45D1">
                    <w:rPr>
                      <w:sz w:val="24"/>
                      <w:szCs w:val="28"/>
                    </w:rPr>
                    <w:t>иное (иное указать)</w:t>
                  </w: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3C645B" w:rsidP="003C645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</w:rPr>
                    <w:t>Учащиеся, родители</w:t>
                  </w:r>
                </w:p>
              </w:tc>
            </w:tr>
            <w:tr w:rsidR="00BA45D1" w:rsidRPr="00BA45D1" w:rsidTr="005F0649">
              <w:trPr>
                <w:trHeight w:val="562"/>
                <w:jc w:val="center"/>
              </w:trPr>
              <w:tc>
                <w:tcPr>
                  <w:tcW w:w="4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pStyle w:val="40"/>
                    <w:shd w:val="clear" w:color="auto" w:fill="auto"/>
                    <w:spacing w:line="240" w:lineRule="auto"/>
                    <w:ind w:left="120"/>
                    <w:rPr>
                      <w:sz w:val="24"/>
                      <w:szCs w:val="28"/>
                    </w:rPr>
                  </w:pPr>
                  <w:r w:rsidRPr="00BA45D1">
                    <w:rPr>
                      <w:sz w:val="24"/>
                      <w:szCs w:val="28"/>
                    </w:rPr>
                    <w:t>6</w:t>
                  </w:r>
                </w:p>
              </w:tc>
              <w:tc>
                <w:tcPr>
                  <w:tcW w:w="7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pStyle w:val="40"/>
                    <w:shd w:val="clear" w:color="auto" w:fill="auto"/>
                    <w:spacing w:line="240" w:lineRule="auto"/>
                    <w:ind w:left="120"/>
                    <w:rPr>
                      <w:sz w:val="24"/>
                      <w:szCs w:val="28"/>
                    </w:rPr>
                  </w:pPr>
                  <w:r w:rsidRPr="00BA45D1">
                    <w:rPr>
                      <w:sz w:val="24"/>
                      <w:szCs w:val="28"/>
                    </w:rPr>
                    <w:t>План (график</w:t>
                  </w:r>
                  <w:r w:rsidR="00F17E74">
                    <w:rPr>
                      <w:sz w:val="24"/>
                      <w:szCs w:val="28"/>
                    </w:rPr>
                    <w:t>, расписание) работы ШСК на 2020-2021</w:t>
                  </w:r>
                  <w:r w:rsidRPr="00BA45D1">
                    <w:rPr>
                      <w:sz w:val="24"/>
                      <w:szCs w:val="28"/>
                    </w:rPr>
                    <w:t xml:space="preserve"> учебный год (утвержденный руководителем)</w:t>
                  </w: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9A02B5" w:rsidP="00C91411">
                  <w:pPr>
                    <w:pStyle w:val="101"/>
                    <w:shd w:val="clear" w:color="auto" w:fill="auto"/>
                    <w:spacing w:line="240" w:lineRule="auto"/>
                    <w:ind w:left="100"/>
                    <w:rPr>
                      <w:sz w:val="24"/>
                      <w:szCs w:val="28"/>
                    </w:rPr>
                  </w:pPr>
                  <w:r w:rsidRPr="00A330EF">
                    <w:rPr>
                      <w:sz w:val="24"/>
                      <w:szCs w:val="28"/>
                    </w:rPr>
                    <w:t>Приложение 3</w:t>
                  </w:r>
                </w:p>
              </w:tc>
            </w:tr>
            <w:tr w:rsidR="00BA45D1" w:rsidRPr="00BA45D1" w:rsidTr="005F0649">
              <w:trPr>
                <w:trHeight w:val="840"/>
                <w:jc w:val="center"/>
              </w:trPr>
              <w:tc>
                <w:tcPr>
                  <w:tcW w:w="4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pStyle w:val="40"/>
                    <w:shd w:val="clear" w:color="auto" w:fill="auto"/>
                    <w:spacing w:line="240" w:lineRule="auto"/>
                    <w:ind w:left="120"/>
                    <w:rPr>
                      <w:sz w:val="24"/>
                      <w:szCs w:val="28"/>
                    </w:rPr>
                  </w:pPr>
                  <w:r w:rsidRPr="00BA45D1">
                    <w:rPr>
                      <w:sz w:val="24"/>
                      <w:szCs w:val="28"/>
                    </w:rPr>
                    <w:t>7</w:t>
                  </w:r>
                </w:p>
              </w:tc>
              <w:tc>
                <w:tcPr>
                  <w:tcW w:w="7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pStyle w:val="90"/>
                    <w:shd w:val="clear" w:color="auto" w:fill="auto"/>
                    <w:spacing w:line="240" w:lineRule="auto"/>
                    <w:ind w:left="120"/>
                    <w:rPr>
                      <w:sz w:val="24"/>
                      <w:szCs w:val="28"/>
                    </w:rPr>
                  </w:pPr>
                  <w:r w:rsidRPr="00BA45D1">
                    <w:rPr>
                      <w:rStyle w:val="91"/>
                      <w:sz w:val="24"/>
                      <w:szCs w:val="28"/>
                    </w:rPr>
                    <w:t xml:space="preserve">Количество членов ШСК по следующим уровням образования: </w:t>
                  </w:r>
                  <w:r w:rsidRPr="00BA45D1">
                    <w:rPr>
                      <w:sz w:val="24"/>
                      <w:szCs w:val="28"/>
                    </w:rPr>
                    <w:t xml:space="preserve">(Статистические данные предоставляются </w:t>
                  </w:r>
                  <w:proofErr w:type="gramStart"/>
                  <w:r w:rsidRPr="00BA45D1">
                    <w:rPr>
                      <w:sz w:val="24"/>
                      <w:szCs w:val="28"/>
                    </w:rPr>
                    <w:t>в</w:t>
                  </w:r>
                  <w:proofErr w:type="gramEnd"/>
                  <w:r w:rsidRPr="00BA45D1">
                    <w:rPr>
                      <w:sz w:val="24"/>
                      <w:szCs w:val="28"/>
                    </w:rPr>
                    <w:t xml:space="preserve"> % </w:t>
                  </w:r>
                  <w:proofErr w:type="gramStart"/>
                  <w:r w:rsidRPr="00BA45D1">
                    <w:rPr>
                      <w:sz w:val="24"/>
                      <w:szCs w:val="28"/>
                    </w:rPr>
                    <w:t>от</w:t>
                  </w:r>
                  <w:proofErr w:type="gramEnd"/>
                  <w:r w:rsidRPr="00BA45D1">
                    <w:rPr>
                      <w:sz w:val="24"/>
                      <w:szCs w:val="28"/>
                    </w:rPr>
                    <w:t xml:space="preserve"> общего ко</w:t>
                  </w:r>
                  <w:r w:rsidR="00F17E74">
                    <w:rPr>
                      <w:sz w:val="24"/>
                      <w:szCs w:val="28"/>
                    </w:rPr>
                    <w:t>личества членов ШСК на март 2019-2020</w:t>
                  </w:r>
                  <w:r w:rsidRPr="00BA45D1">
                    <w:rPr>
                      <w:sz w:val="24"/>
                      <w:szCs w:val="28"/>
                    </w:rPr>
                    <w:t xml:space="preserve"> учебного года):</w:t>
                  </w: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2D3008">
                  <w:pPr>
                    <w:pStyle w:val="101"/>
                    <w:shd w:val="clear" w:color="auto" w:fill="auto"/>
                    <w:spacing w:line="240" w:lineRule="auto"/>
                    <w:ind w:left="100"/>
                    <w:rPr>
                      <w:sz w:val="24"/>
                      <w:szCs w:val="28"/>
                    </w:rPr>
                  </w:pPr>
                </w:p>
              </w:tc>
            </w:tr>
            <w:tr w:rsidR="00BA45D1" w:rsidRPr="00BA45D1" w:rsidTr="005F0649">
              <w:trPr>
                <w:trHeight w:val="288"/>
                <w:jc w:val="center"/>
              </w:trPr>
              <w:tc>
                <w:tcPr>
                  <w:tcW w:w="4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7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pStyle w:val="40"/>
                    <w:shd w:val="clear" w:color="auto" w:fill="auto"/>
                    <w:spacing w:line="240" w:lineRule="auto"/>
                    <w:ind w:left="120"/>
                    <w:rPr>
                      <w:sz w:val="24"/>
                      <w:szCs w:val="28"/>
                    </w:rPr>
                  </w:pPr>
                  <w:r w:rsidRPr="00BA45D1">
                    <w:rPr>
                      <w:sz w:val="24"/>
                      <w:szCs w:val="28"/>
                    </w:rPr>
                    <w:t>начальное общее образование</w:t>
                  </w: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3C645B" w:rsidP="003C645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</w:rPr>
                    <w:t>50%</w:t>
                  </w:r>
                </w:p>
              </w:tc>
            </w:tr>
            <w:tr w:rsidR="00BA45D1" w:rsidRPr="00BA45D1" w:rsidTr="005F0649">
              <w:trPr>
                <w:trHeight w:val="283"/>
                <w:jc w:val="center"/>
              </w:trPr>
              <w:tc>
                <w:tcPr>
                  <w:tcW w:w="4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7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pStyle w:val="40"/>
                    <w:shd w:val="clear" w:color="auto" w:fill="auto"/>
                    <w:spacing w:line="240" w:lineRule="auto"/>
                    <w:ind w:left="120"/>
                    <w:rPr>
                      <w:sz w:val="24"/>
                      <w:szCs w:val="28"/>
                    </w:rPr>
                  </w:pPr>
                  <w:r w:rsidRPr="00BA45D1">
                    <w:rPr>
                      <w:sz w:val="24"/>
                      <w:szCs w:val="28"/>
                    </w:rPr>
                    <w:t>основное общее образование</w:t>
                  </w: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3C645B" w:rsidP="003C645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</w:rPr>
                    <w:t>25%</w:t>
                  </w:r>
                </w:p>
              </w:tc>
            </w:tr>
            <w:tr w:rsidR="00BA45D1" w:rsidRPr="00BA45D1" w:rsidTr="005F0649">
              <w:trPr>
                <w:trHeight w:val="288"/>
                <w:jc w:val="center"/>
              </w:trPr>
              <w:tc>
                <w:tcPr>
                  <w:tcW w:w="4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7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pStyle w:val="40"/>
                    <w:shd w:val="clear" w:color="auto" w:fill="auto"/>
                    <w:spacing w:line="240" w:lineRule="auto"/>
                    <w:ind w:left="120"/>
                    <w:rPr>
                      <w:sz w:val="24"/>
                      <w:szCs w:val="28"/>
                    </w:rPr>
                  </w:pPr>
                  <w:r w:rsidRPr="00BA45D1">
                    <w:rPr>
                      <w:sz w:val="24"/>
                      <w:szCs w:val="28"/>
                    </w:rPr>
                    <w:t>среднее общее образование</w:t>
                  </w: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9A02B5" w:rsidP="009A02B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</w:rPr>
                    <w:t>-</w:t>
                  </w:r>
                </w:p>
              </w:tc>
            </w:tr>
            <w:tr w:rsidR="00BA45D1" w:rsidRPr="00BA45D1" w:rsidTr="005F0649">
              <w:trPr>
                <w:trHeight w:val="1666"/>
                <w:jc w:val="center"/>
              </w:trPr>
              <w:tc>
                <w:tcPr>
                  <w:tcW w:w="4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pStyle w:val="40"/>
                    <w:shd w:val="clear" w:color="auto" w:fill="auto"/>
                    <w:spacing w:line="240" w:lineRule="auto"/>
                    <w:ind w:left="120"/>
                    <w:rPr>
                      <w:sz w:val="24"/>
                      <w:szCs w:val="28"/>
                    </w:rPr>
                  </w:pPr>
                  <w:r w:rsidRPr="00BA45D1">
                    <w:rPr>
                      <w:sz w:val="24"/>
                      <w:szCs w:val="28"/>
                    </w:rPr>
                    <w:lastRenderedPageBreak/>
                    <w:t>8.</w:t>
                  </w:r>
                </w:p>
              </w:tc>
              <w:tc>
                <w:tcPr>
                  <w:tcW w:w="7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pStyle w:val="40"/>
                    <w:shd w:val="clear" w:color="auto" w:fill="auto"/>
                    <w:spacing w:line="240" w:lineRule="auto"/>
                    <w:ind w:left="120"/>
                    <w:rPr>
                      <w:sz w:val="24"/>
                      <w:szCs w:val="28"/>
                    </w:rPr>
                  </w:pPr>
                  <w:r w:rsidRPr="00BA45D1">
                    <w:rPr>
                      <w:sz w:val="24"/>
                      <w:szCs w:val="28"/>
                    </w:rPr>
                    <w:t>Результаты спортивных достижений членов клуба в физкультурно - оздоровительных и спортивно - массовых мероприятиях различного уровня организации (школьный, муниципальный, региональный, всероссийский)</w:t>
                  </w:r>
                </w:p>
                <w:p w:rsidR="00C91411" w:rsidRPr="00BA45D1" w:rsidRDefault="00C91411" w:rsidP="00C91411">
                  <w:pPr>
                    <w:pStyle w:val="40"/>
                    <w:shd w:val="clear" w:color="auto" w:fill="auto"/>
                    <w:spacing w:line="240" w:lineRule="auto"/>
                    <w:ind w:left="120"/>
                    <w:rPr>
                      <w:sz w:val="24"/>
                      <w:szCs w:val="28"/>
                    </w:rPr>
                  </w:pPr>
                  <w:r w:rsidRPr="00BA45D1">
                    <w:rPr>
                      <w:sz w:val="24"/>
                      <w:szCs w:val="28"/>
                    </w:rPr>
                    <w:t>(статистич</w:t>
                  </w:r>
                  <w:r w:rsidR="00F17E74">
                    <w:rPr>
                      <w:sz w:val="24"/>
                      <w:szCs w:val="28"/>
                    </w:rPr>
                    <w:t>еские данные указываются за 2019-2020</w:t>
                  </w:r>
                  <w:r w:rsidRPr="00BA45D1">
                    <w:rPr>
                      <w:sz w:val="24"/>
                      <w:szCs w:val="28"/>
                    </w:rPr>
                    <w:t xml:space="preserve"> учебный год </w:t>
                  </w:r>
                  <w:r w:rsidR="0019072F" w:rsidRPr="00BA45D1">
                    <w:rPr>
                      <w:sz w:val="24"/>
                      <w:szCs w:val="28"/>
                    </w:rPr>
                    <w:t xml:space="preserve">по форме </w:t>
                  </w:r>
                  <w:proofErr w:type="gramStart"/>
                  <w:r w:rsidR="0019072F" w:rsidRPr="00BA45D1">
                    <w:rPr>
                      <w:sz w:val="24"/>
                      <w:szCs w:val="28"/>
                    </w:rPr>
                    <w:t>согласно Приложения</w:t>
                  </w:r>
                  <w:proofErr w:type="gramEnd"/>
                  <w:r w:rsidR="0019072F" w:rsidRPr="00BA45D1">
                    <w:rPr>
                      <w:sz w:val="24"/>
                      <w:szCs w:val="28"/>
                    </w:rPr>
                    <w:t xml:space="preserve"> № 5</w:t>
                  </w:r>
                  <w:r w:rsidRPr="00BA45D1">
                    <w:rPr>
                      <w:sz w:val="24"/>
                      <w:szCs w:val="28"/>
                    </w:rPr>
                    <w:t>)</w:t>
                  </w: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9A02B5" w:rsidP="00C91411">
                  <w:pPr>
                    <w:pStyle w:val="101"/>
                    <w:shd w:val="clear" w:color="auto" w:fill="auto"/>
                    <w:spacing w:line="240" w:lineRule="auto"/>
                    <w:ind w:left="100"/>
                    <w:rPr>
                      <w:sz w:val="24"/>
                      <w:szCs w:val="28"/>
                    </w:rPr>
                  </w:pPr>
                  <w:r>
                    <w:rPr>
                      <w:sz w:val="24"/>
                      <w:szCs w:val="28"/>
                    </w:rPr>
                    <w:t>Приложение 4</w:t>
                  </w:r>
                </w:p>
              </w:tc>
            </w:tr>
            <w:tr w:rsidR="00BA45D1" w:rsidRPr="00BA45D1" w:rsidTr="005F0649">
              <w:trPr>
                <w:trHeight w:val="283"/>
                <w:jc w:val="center"/>
              </w:trPr>
              <w:tc>
                <w:tcPr>
                  <w:tcW w:w="4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pStyle w:val="40"/>
                    <w:shd w:val="clear" w:color="auto" w:fill="auto"/>
                    <w:spacing w:line="240" w:lineRule="auto"/>
                    <w:ind w:left="120"/>
                    <w:rPr>
                      <w:sz w:val="24"/>
                      <w:szCs w:val="28"/>
                    </w:rPr>
                  </w:pPr>
                  <w:r w:rsidRPr="00BA45D1">
                    <w:rPr>
                      <w:sz w:val="24"/>
                      <w:szCs w:val="28"/>
                    </w:rPr>
                    <w:t>9</w:t>
                  </w:r>
                </w:p>
              </w:tc>
              <w:tc>
                <w:tcPr>
                  <w:tcW w:w="7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pStyle w:val="40"/>
                    <w:shd w:val="clear" w:color="auto" w:fill="auto"/>
                    <w:spacing w:line="240" w:lineRule="auto"/>
                    <w:ind w:left="120"/>
                    <w:rPr>
                      <w:sz w:val="24"/>
                      <w:szCs w:val="28"/>
                    </w:rPr>
                  </w:pPr>
                  <w:r w:rsidRPr="00BA45D1">
                    <w:rPr>
                      <w:sz w:val="24"/>
                      <w:szCs w:val="28"/>
                    </w:rPr>
                    <w:t>Персональный информационный ресурс ШСК:</w:t>
                  </w: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pStyle w:val="101"/>
                    <w:shd w:val="clear" w:color="auto" w:fill="auto"/>
                    <w:spacing w:line="240" w:lineRule="auto"/>
                    <w:ind w:left="100"/>
                    <w:rPr>
                      <w:sz w:val="24"/>
                      <w:szCs w:val="28"/>
                    </w:rPr>
                  </w:pPr>
                </w:p>
              </w:tc>
            </w:tr>
            <w:tr w:rsidR="00BA45D1" w:rsidRPr="00BA45D1" w:rsidTr="005F0649">
              <w:trPr>
                <w:trHeight w:val="331"/>
                <w:jc w:val="center"/>
              </w:trPr>
              <w:tc>
                <w:tcPr>
                  <w:tcW w:w="4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7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pStyle w:val="40"/>
                    <w:shd w:val="clear" w:color="auto" w:fill="auto"/>
                    <w:spacing w:line="240" w:lineRule="auto"/>
                    <w:ind w:left="120"/>
                    <w:rPr>
                      <w:sz w:val="24"/>
                      <w:szCs w:val="28"/>
                    </w:rPr>
                  </w:pPr>
                  <w:r w:rsidRPr="00BA45D1">
                    <w:rPr>
                      <w:sz w:val="24"/>
                      <w:szCs w:val="28"/>
                    </w:rPr>
                    <w:t>в сети интернет (персональный сайт клуба или страница на сайте)</w:t>
                  </w: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D1476F" w:rsidP="00C9141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D1476F">
                    <w:rPr>
                      <w:rFonts w:ascii="Times New Roman" w:hAnsi="Times New Roman"/>
                      <w:sz w:val="24"/>
                      <w:szCs w:val="28"/>
                    </w:rPr>
                    <w:t>https://portal.iv-edu.ru/dep/mouoshuyarn/shuyskiyrn_milukovskaya/sport_club.aspx</w:t>
                  </w:r>
                </w:p>
              </w:tc>
            </w:tr>
            <w:tr w:rsidR="00BA45D1" w:rsidRPr="00BA45D1" w:rsidTr="005F0649">
              <w:trPr>
                <w:trHeight w:val="346"/>
                <w:jc w:val="center"/>
              </w:trPr>
              <w:tc>
                <w:tcPr>
                  <w:tcW w:w="4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7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055C10">
                  <w:pPr>
                    <w:pStyle w:val="40"/>
                    <w:shd w:val="clear" w:color="auto" w:fill="auto"/>
                    <w:spacing w:line="240" w:lineRule="auto"/>
                    <w:ind w:left="120"/>
                    <w:rPr>
                      <w:sz w:val="24"/>
                      <w:szCs w:val="28"/>
                    </w:rPr>
                  </w:pPr>
                  <w:r w:rsidRPr="00BA45D1">
                    <w:rPr>
                      <w:sz w:val="24"/>
                      <w:szCs w:val="28"/>
                    </w:rPr>
                    <w:t xml:space="preserve">в периодическом печатном издании (газета, журнал, иное </w:t>
                  </w:r>
                  <w:r w:rsidR="00055C10" w:rsidRPr="00BA45D1">
                    <w:rPr>
                      <w:sz w:val="24"/>
                      <w:szCs w:val="28"/>
                    </w:rPr>
                    <w:t>у</w:t>
                  </w:r>
                  <w:r w:rsidRPr="00BA45D1">
                    <w:rPr>
                      <w:sz w:val="24"/>
                      <w:szCs w:val="28"/>
                    </w:rPr>
                    <w:t>казать)</w:t>
                  </w: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91411" w:rsidRPr="00BA45D1" w:rsidRDefault="00C91411" w:rsidP="00C9141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8"/>
                    </w:rPr>
                  </w:pPr>
                </w:p>
              </w:tc>
            </w:tr>
          </w:tbl>
          <w:p w:rsidR="002D3008" w:rsidRPr="00BA45D1" w:rsidRDefault="003574D1" w:rsidP="00C91411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A45D1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  <w:p w:rsidR="00C91411" w:rsidRPr="00BA45D1" w:rsidRDefault="003574D1" w:rsidP="00D07A50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  <w:sz w:val="28"/>
              </w:rPr>
            </w:pPr>
            <w:r w:rsidRPr="00BA45D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A716F2" w:rsidRDefault="00A716F2" w:rsidP="00A716F2">
            <w:pPr>
              <w:tabs>
                <w:tab w:val="left" w:pos="1557"/>
                <w:tab w:val="center" w:pos="4677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D07A50" w:rsidRDefault="00D07A50" w:rsidP="00A716F2">
            <w:pPr>
              <w:tabs>
                <w:tab w:val="left" w:pos="1557"/>
                <w:tab w:val="center" w:pos="4677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A716F2" w:rsidRDefault="00A716F2" w:rsidP="00A716F2">
            <w:pPr>
              <w:tabs>
                <w:tab w:val="left" w:pos="1557"/>
                <w:tab w:val="center" w:pos="4677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19072F" w:rsidRDefault="0019072F" w:rsidP="00A716F2">
            <w:pPr>
              <w:ind w:right="-1" w:firstLine="85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330EF" w:rsidRDefault="00A330EF" w:rsidP="00A716F2">
            <w:pPr>
              <w:ind w:right="-1" w:firstLine="85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330EF" w:rsidRDefault="00A330EF" w:rsidP="00A716F2">
            <w:pPr>
              <w:ind w:right="-1" w:firstLine="85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330EF" w:rsidRDefault="00A330EF" w:rsidP="00A716F2">
            <w:pPr>
              <w:ind w:right="-1" w:firstLine="85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330EF" w:rsidRDefault="00A330EF" w:rsidP="00A716F2">
            <w:pPr>
              <w:ind w:right="-1" w:firstLine="85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330EF" w:rsidRDefault="00A330EF" w:rsidP="00A716F2">
            <w:pPr>
              <w:ind w:right="-1" w:firstLine="85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330EF" w:rsidRDefault="00A330EF" w:rsidP="00A716F2">
            <w:pPr>
              <w:ind w:right="-1" w:firstLine="85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330EF" w:rsidRDefault="00A330EF" w:rsidP="00A716F2">
            <w:pPr>
              <w:ind w:right="-1" w:firstLine="85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330EF" w:rsidRDefault="00A330EF" w:rsidP="00A716F2">
            <w:pPr>
              <w:ind w:right="-1" w:firstLine="85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330EF" w:rsidRDefault="00A330EF" w:rsidP="00A716F2">
            <w:pPr>
              <w:ind w:right="-1" w:firstLine="85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330EF" w:rsidRDefault="00A330EF" w:rsidP="00A716F2">
            <w:pPr>
              <w:ind w:right="-1" w:firstLine="85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330EF" w:rsidRDefault="00A330EF" w:rsidP="00A716F2">
            <w:pPr>
              <w:ind w:right="-1" w:firstLine="85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330EF" w:rsidRDefault="00A330EF" w:rsidP="00A716F2">
            <w:pPr>
              <w:ind w:right="-1" w:firstLine="85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330EF" w:rsidRDefault="00A330EF" w:rsidP="00A716F2">
            <w:pPr>
              <w:ind w:right="-1" w:firstLine="85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330EF" w:rsidRDefault="00A330EF" w:rsidP="00A716F2">
            <w:pPr>
              <w:ind w:right="-1" w:firstLine="85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330EF" w:rsidRDefault="00A330EF" w:rsidP="00A716F2">
            <w:pPr>
              <w:ind w:right="-1" w:firstLine="85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330EF" w:rsidRDefault="00A330EF" w:rsidP="00A716F2">
            <w:pPr>
              <w:ind w:right="-1" w:firstLine="85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330EF" w:rsidRDefault="00A330EF" w:rsidP="00A716F2">
            <w:pPr>
              <w:ind w:right="-1" w:firstLine="85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330EF" w:rsidRDefault="00A330EF" w:rsidP="00A716F2">
            <w:pPr>
              <w:ind w:right="-1" w:firstLine="85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330EF" w:rsidRDefault="00A330EF" w:rsidP="00A716F2">
            <w:pPr>
              <w:ind w:right="-1" w:firstLine="85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330EF" w:rsidRDefault="00A330EF" w:rsidP="00A716F2">
            <w:pPr>
              <w:ind w:right="-1" w:firstLine="85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330EF" w:rsidRDefault="00A330EF" w:rsidP="00A716F2">
            <w:pPr>
              <w:ind w:right="-1" w:firstLine="85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330EF" w:rsidRDefault="00A330EF" w:rsidP="00A716F2">
            <w:pPr>
              <w:ind w:right="-1" w:firstLine="85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330EF" w:rsidRDefault="00A330EF" w:rsidP="00A716F2">
            <w:pPr>
              <w:ind w:right="-1" w:firstLine="85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330EF" w:rsidRDefault="00A330EF" w:rsidP="00A716F2">
            <w:pPr>
              <w:ind w:right="-1" w:firstLine="85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330EF" w:rsidRPr="00BA45D1" w:rsidRDefault="00A330EF" w:rsidP="00A716F2">
            <w:pPr>
              <w:ind w:right="-1" w:firstLine="85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9072F" w:rsidRPr="00BA45D1" w:rsidRDefault="0019072F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19072F" w:rsidRPr="00BA45D1" w:rsidRDefault="0019072F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5F0649" w:rsidRDefault="005F0649" w:rsidP="006156FA">
            <w:pPr>
              <w:ind w:right="-1"/>
              <w:contextualSpacing/>
              <w:rPr>
                <w:rFonts w:ascii="Times New Roman" w:hAnsi="Times New Roman" w:cs="Times New Roman"/>
                <w:sz w:val="28"/>
              </w:rPr>
            </w:pPr>
          </w:p>
          <w:p w:rsidR="006156FA" w:rsidRDefault="006156FA" w:rsidP="006156FA">
            <w:pPr>
              <w:ind w:right="-1"/>
              <w:contextualSpacing/>
              <w:rPr>
                <w:rFonts w:ascii="Times New Roman" w:hAnsi="Times New Roman" w:cs="Times New Roman"/>
                <w:sz w:val="28"/>
              </w:rPr>
            </w:pPr>
          </w:p>
          <w:p w:rsidR="005F0649" w:rsidRDefault="005F0649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Приложение 1</w:t>
            </w:r>
          </w:p>
          <w:p w:rsidR="00D07A50" w:rsidRDefault="005F0649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паспорту ШСК</w:t>
            </w:r>
          </w:p>
          <w:p w:rsidR="00D429E5" w:rsidRDefault="00D429E5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</w:rPr>
            </w:pPr>
          </w:p>
          <w:p w:rsidR="005F0649" w:rsidRDefault="005F0649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</w:rPr>
            </w:pPr>
          </w:p>
          <w:p w:rsidR="005F0649" w:rsidRDefault="005F0649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4A7CD41" wp14:editId="447A25A8">
                  <wp:extent cx="5470894" cy="4199860"/>
                  <wp:effectExtent l="0" t="0" r="0" b="0"/>
                  <wp:docPr id="2" name="Рисунок 2" descr="C:\Users\учитель\Downloads\S_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итель\Downloads\S_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190" cy="4216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0649" w:rsidRDefault="005F0649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</w:rPr>
            </w:pPr>
          </w:p>
          <w:p w:rsidR="005F0649" w:rsidRDefault="005F0649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</w:rPr>
            </w:pPr>
          </w:p>
          <w:p w:rsidR="005F0649" w:rsidRDefault="005F0649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</w:rPr>
            </w:pPr>
          </w:p>
          <w:p w:rsidR="005F0649" w:rsidRDefault="005F0649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</w:rPr>
            </w:pPr>
          </w:p>
          <w:p w:rsidR="005F0649" w:rsidRDefault="005F0649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</w:rPr>
            </w:pPr>
          </w:p>
          <w:p w:rsidR="005F0649" w:rsidRDefault="005F0649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</w:rPr>
            </w:pPr>
          </w:p>
          <w:p w:rsidR="005F0649" w:rsidRDefault="005F0649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</w:rPr>
            </w:pPr>
          </w:p>
          <w:p w:rsidR="005F0649" w:rsidRDefault="005F0649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</w:rPr>
            </w:pPr>
          </w:p>
          <w:p w:rsidR="005F0649" w:rsidRDefault="005F0649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</w:rPr>
            </w:pPr>
          </w:p>
          <w:p w:rsidR="005F0649" w:rsidRDefault="005F0649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</w:rPr>
            </w:pPr>
          </w:p>
          <w:p w:rsidR="005F0649" w:rsidRDefault="005F0649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</w:rPr>
            </w:pPr>
          </w:p>
          <w:p w:rsidR="005F0649" w:rsidRDefault="005F0649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</w:rPr>
            </w:pPr>
          </w:p>
          <w:p w:rsidR="005F0649" w:rsidRDefault="005F0649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</w:rPr>
            </w:pPr>
          </w:p>
          <w:p w:rsidR="005F0649" w:rsidRDefault="005F0649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</w:rPr>
            </w:pPr>
          </w:p>
          <w:p w:rsidR="005F0649" w:rsidRDefault="005F0649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</w:rPr>
            </w:pPr>
          </w:p>
          <w:p w:rsidR="005F0649" w:rsidRDefault="005F0649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</w:rPr>
            </w:pPr>
          </w:p>
          <w:p w:rsidR="005F0649" w:rsidRDefault="005F0649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</w:rPr>
            </w:pPr>
          </w:p>
          <w:p w:rsidR="005F0649" w:rsidRDefault="005F0649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</w:rPr>
            </w:pPr>
          </w:p>
          <w:p w:rsidR="005F0649" w:rsidRDefault="005F0649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</w:rPr>
            </w:pPr>
          </w:p>
          <w:p w:rsidR="005F0649" w:rsidRDefault="005F0649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</w:rPr>
            </w:pPr>
          </w:p>
          <w:p w:rsidR="005F0649" w:rsidRDefault="005F0649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</w:rPr>
            </w:pPr>
          </w:p>
          <w:p w:rsidR="005F0649" w:rsidRDefault="005F0649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</w:rPr>
            </w:pPr>
          </w:p>
          <w:p w:rsidR="005F0649" w:rsidRDefault="005F0649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</w:rPr>
            </w:pPr>
          </w:p>
          <w:p w:rsidR="005F0649" w:rsidRDefault="005F0649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</w:rPr>
            </w:pPr>
          </w:p>
          <w:p w:rsidR="005F0649" w:rsidRDefault="005F0649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</w:rPr>
            </w:pPr>
          </w:p>
          <w:p w:rsidR="005F0649" w:rsidRDefault="005F0649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</w:rPr>
            </w:pPr>
          </w:p>
          <w:p w:rsidR="006156FA" w:rsidRDefault="006156FA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</w:rPr>
            </w:pPr>
          </w:p>
          <w:p w:rsidR="006156FA" w:rsidRDefault="006156FA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</w:rPr>
            </w:pPr>
          </w:p>
          <w:p w:rsidR="00D07A50" w:rsidRPr="00D429E5" w:rsidRDefault="00D429E5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</w:rPr>
            </w:pPr>
            <w:r w:rsidRPr="00D429E5">
              <w:rPr>
                <w:rFonts w:ascii="Times New Roman" w:hAnsi="Times New Roman" w:cs="Times New Roman"/>
              </w:rPr>
              <w:lastRenderedPageBreak/>
              <w:t>Приложение 2</w:t>
            </w:r>
          </w:p>
          <w:p w:rsidR="00D429E5" w:rsidRPr="009A02B5" w:rsidRDefault="00D429E5" w:rsidP="00D429E5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паспорту ШСК</w:t>
            </w:r>
          </w:p>
          <w:p w:rsidR="005F0649" w:rsidRDefault="005F0649" w:rsidP="005F0649">
            <w:pPr>
              <w:ind w:right="-1" w:firstLine="34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D037F37" wp14:editId="2A342B03">
                  <wp:extent cx="6364723" cy="9005776"/>
                  <wp:effectExtent l="0" t="0" r="0" b="5080"/>
                  <wp:docPr id="3" name="Рисунок 3" descr="C:\Users\учитель\Облако\Cloud Mail.Ru\Зам_директора\Олимп\Полож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учитель\Облако\Cloud Mail.Ru\Зам_директора\Олимп\Положе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1827" cy="9015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0649" w:rsidRDefault="005F0649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D1476F" w:rsidRPr="00D1476F" w:rsidRDefault="00D1476F" w:rsidP="00D1476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D1476F">
              <w:rPr>
                <w:rFonts w:ascii="Times New Roman" w:eastAsia="Calibri" w:hAnsi="Times New Roman" w:cs="Times New Roman"/>
              </w:rPr>
              <w:t>Приложение 3</w:t>
            </w:r>
          </w:p>
          <w:p w:rsidR="00D1476F" w:rsidRPr="00D1476F" w:rsidRDefault="00D1476F" w:rsidP="00D1476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D1476F">
              <w:rPr>
                <w:rFonts w:ascii="Times New Roman" w:eastAsia="Calibri" w:hAnsi="Times New Roman" w:cs="Times New Roman"/>
              </w:rPr>
              <w:t xml:space="preserve"> к паспорту</w:t>
            </w:r>
            <w:r w:rsidRPr="00D147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ШСК</w:t>
            </w:r>
          </w:p>
          <w:tbl>
            <w:tblPr>
              <w:tblW w:w="8767" w:type="dxa"/>
              <w:tblInd w:w="72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79"/>
              <w:gridCol w:w="3091"/>
              <w:gridCol w:w="1255"/>
              <w:gridCol w:w="2243"/>
              <w:gridCol w:w="1579"/>
              <w:gridCol w:w="20"/>
            </w:tblGrid>
            <w:tr w:rsidR="00B40ADF" w:rsidRPr="00D1476F" w:rsidTr="00F17E74">
              <w:tc>
                <w:tcPr>
                  <w:tcW w:w="5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B40ADF" w:rsidRPr="00D1476F" w:rsidRDefault="00B40ADF" w:rsidP="00F17E74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B40ADF" w:rsidRPr="00D1476F" w:rsidRDefault="00B40ADF" w:rsidP="00D1476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B40ADF" w:rsidRPr="00D1476F" w:rsidRDefault="00B40ADF" w:rsidP="00D1476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4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B40ADF" w:rsidRPr="00D1476F" w:rsidRDefault="00B40ADF" w:rsidP="00D1476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B40ADF" w:rsidRPr="00D1476F" w:rsidRDefault="00B40ADF" w:rsidP="00D1476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B40ADF" w:rsidRPr="00D1476F" w:rsidRDefault="00B40ADF" w:rsidP="00D1476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D1476F" w:rsidRPr="00D1476F" w:rsidRDefault="00D1476F" w:rsidP="00D147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30EF" w:rsidRDefault="00A330EF" w:rsidP="00903183">
            <w:pPr>
              <w:ind w:right="-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E74" w:rsidRPr="00DE31AA" w:rsidRDefault="00F17E74" w:rsidP="00F17E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Календарный план спортивно массовых мероприятий</w:t>
            </w:r>
          </w:p>
          <w:p w:rsidR="00F17E74" w:rsidRPr="00DE31AA" w:rsidRDefault="00F17E74" w:rsidP="00F17E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1AA">
              <w:rPr>
                <w:rFonts w:ascii="Times New Roman" w:hAnsi="Times New Roman" w:cs="Times New Roman"/>
                <w:b/>
                <w:sz w:val="24"/>
                <w:szCs w:val="24"/>
              </w:rPr>
              <w:t>школьного спортивного  клуба   «Олимп»</w:t>
            </w:r>
          </w:p>
          <w:p w:rsidR="00F17E74" w:rsidRPr="00DE31AA" w:rsidRDefault="00330AD7" w:rsidP="00F17E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 2023 – 2024</w:t>
            </w:r>
            <w:r w:rsidR="00F17E74" w:rsidRPr="00DE31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уч. год.</w:t>
            </w:r>
          </w:p>
          <w:p w:rsidR="00F17E74" w:rsidRPr="00DE31AA" w:rsidRDefault="00F17E74" w:rsidP="00F17E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W w:w="9356" w:type="dxa"/>
              <w:tblInd w:w="108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79"/>
              <w:gridCol w:w="3532"/>
              <w:gridCol w:w="1418"/>
              <w:gridCol w:w="2126"/>
              <w:gridCol w:w="1701"/>
            </w:tblGrid>
            <w:tr w:rsidR="00F17E74" w:rsidRPr="00DE31AA" w:rsidTr="00990886">
              <w:tc>
                <w:tcPr>
                  <w:tcW w:w="57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17E74" w:rsidRPr="00DE31AA" w:rsidRDefault="00F17E74" w:rsidP="00990886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353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17E74" w:rsidRPr="00DE31AA" w:rsidRDefault="00F17E74" w:rsidP="00990886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Мероприятие</w:t>
                  </w:r>
                </w:p>
              </w:tc>
              <w:tc>
                <w:tcPr>
                  <w:tcW w:w="141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17E74" w:rsidRPr="00DE31AA" w:rsidRDefault="00F17E74" w:rsidP="00990886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Сроки</w:t>
                  </w:r>
                </w:p>
              </w:tc>
              <w:tc>
                <w:tcPr>
                  <w:tcW w:w="212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17E74" w:rsidRPr="00DE31AA" w:rsidRDefault="00F17E74" w:rsidP="00990886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Ответственные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17E74" w:rsidRPr="00DE31AA" w:rsidRDefault="00F17E74" w:rsidP="00990886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Участники</w:t>
                  </w:r>
                </w:p>
              </w:tc>
            </w:tr>
            <w:tr w:rsidR="00F17E74" w:rsidRPr="00DE31AA" w:rsidTr="00990886">
              <w:tc>
                <w:tcPr>
                  <w:tcW w:w="9356" w:type="dxa"/>
                  <w:gridSpan w:val="5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17E74" w:rsidRPr="00DE31AA" w:rsidRDefault="00F17E74" w:rsidP="0099088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Спортивно-массовые мероприятия</w:t>
                  </w:r>
                </w:p>
              </w:tc>
            </w:tr>
            <w:tr w:rsidR="00F17E74" w:rsidRPr="00DE31AA" w:rsidTr="00990886">
              <w:tc>
                <w:tcPr>
                  <w:tcW w:w="57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353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Участие в Спартакиаде учащихся общеобразовательных школ Шуйского муниципального района по легкой атлетике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Сентябрь-октябрь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Учитель физической культуры </w:t>
                  </w:r>
                  <w:proofErr w:type="spellStart"/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Папурин</w:t>
                  </w:r>
                  <w:proofErr w:type="spellEnd"/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В.Г.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5-9 классы</w:t>
                  </w:r>
                </w:p>
              </w:tc>
            </w:tr>
            <w:tr w:rsidR="00F17E74" w:rsidRPr="00DE31AA" w:rsidTr="00990886">
              <w:tc>
                <w:tcPr>
                  <w:tcW w:w="57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353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Соревнования «Веселые старты»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Октябрь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Учитель физической культуры </w:t>
                  </w:r>
                  <w:proofErr w:type="spellStart"/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Папурин</w:t>
                  </w:r>
                  <w:proofErr w:type="spellEnd"/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В.Г.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1-4 классы</w:t>
                  </w:r>
                </w:p>
              </w:tc>
            </w:tr>
            <w:tr w:rsidR="00F17E74" w:rsidRPr="00DE31AA" w:rsidTr="00990886">
              <w:tc>
                <w:tcPr>
                  <w:tcW w:w="57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353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Участие в Спартакиаде учащихся общеобразовательных школ Шуйского муниципального района по настольному теннису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Октябрь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Учитель физической культуры </w:t>
                  </w:r>
                  <w:proofErr w:type="spellStart"/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Папурин</w:t>
                  </w:r>
                  <w:proofErr w:type="spellEnd"/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В.Г.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5-9 классы</w:t>
                  </w:r>
                </w:p>
              </w:tc>
            </w:tr>
            <w:tr w:rsidR="00F17E74" w:rsidRPr="00DE31AA" w:rsidTr="00990886">
              <w:tc>
                <w:tcPr>
                  <w:tcW w:w="57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4. </w:t>
                  </w:r>
                </w:p>
              </w:tc>
              <w:tc>
                <w:tcPr>
                  <w:tcW w:w="353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Участие в Спартакиаде учащихся общеобразовательных школ Шуйского муниципального района по мини-футболу (</w:t>
                  </w:r>
                  <w:proofErr w:type="spellStart"/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футзал</w:t>
                  </w:r>
                  <w:proofErr w:type="spellEnd"/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Ноябрь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Учитель физической культуры </w:t>
                  </w:r>
                  <w:proofErr w:type="spellStart"/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Папурин</w:t>
                  </w:r>
                  <w:proofErr w:type="spellEnd"/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В.Г.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5-9классы</w:t>
                  </w:r>
                </w:p>
              </w:tc>
            </w:tr>
            <w:tr w:rsidR="00F17E74" w:rsidRPr="00DE31AA" w:rsidTr="00990886">
              <w:tc>
                <w:tcPr>
                  <w:tcW w:w="57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353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Общешкольный день здоровья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Ноябрь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Учитель физической культуры </w:t>
                  </w:r>
                  <w:proofErr w:type="spellStart"/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Папурин</w:t>
                  </w:r>
                  <w:proofErr w:type="spellEnd"/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В.Г.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1-9 классы</w:t>
                  </w:r>
                </w:p>
              </w:tc>
            </w:tr>
            <w:tr w:rsidR="00F17E74" w:rsidRPr="00DE31AA" w:rsidTr="00990886">
              <w:tc>
                <w:tcPr>
                  <w:tcW w:w="57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353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Участие в Спартакиаде учащихся общеобразовательных школ Шуйского муниципального района по баскетболу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17E74" w:rsidRPr="00DE31AA" w:rsidRDefault="00F17E74" w:rsidP="0099088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Декабрь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Учитель физической культуры </w:t>
                  </w:r>
                  <w:proofErr w:type="spellStart"/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Папурин</w:t>
                  </w:r>
                  <w:proofErr w:type="spellEnd"/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В.Г.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5-9 классы</w:t>
                  </w:r>
                </w:p>
              </w:tc>
            </w:tr>
            <w:tr w:rsidR="00F17E74" w:rsidRPr="00DE31AA" w:rsidTr="00990886">
              <w:tc>
                <w:tcPr>
                  <w:tcW w:w="57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</w:t>
                  </w:r>
                </w:p>
              </w:tc>
              <w:tc>
                <w:tcPr>
                  <w:tcW w:w="353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Участие в Спартакиаде учащихся общеобразовательных школ Шуйского муниципального района по лыжным гонкам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17E74" w:rsidRPr="00DE31AA" w:rsidRDefault="00F17E74" w:rsidP="0099088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Январь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Учитель физической культуры </w:t>
                  </w:r>
                  <w:proofErr w:type="spellStart"/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Папурин</w:t>
                  </w:r>
                  <w:proofErr w:type="spellEnd"/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В.Г.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5-9 классы</w:t>
                  </w:r>
                </w:p>
              </w:tc>
            </w:tr>
            <w:tr w:rsidR="00F17E74" w:rsidRPr="00DE31AA" w:rsidTr="00990886">
              <w:tc>
                <w:tcPr>
                  <w:tcW w:w="57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</w:t>
                  </w:r>
                </w:p>
              </w:tc>
              <w:tc>
                <w:tcPr>
                  <w:tcW w:w="353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Общешкольный День здоровья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Январь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Учитель физической культуры </w:t>
                  </w:r>
                  <w:proofErr w:type="spellStart"/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Папурин</w:t>
                  </w:r>
                  <w:proofErr w:type="spellEnd"/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В.Г.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1-9 классы, классные руководители</w:t>
                  </w:r>
                </w:p>
              </w:tc>
            </w:tr>
            <w:tr w:rsidR="00F17E74" w:rsidRPr="00DE31AA" w:rsidTr="00990886">
              <w:tc>
                <w:tcPr>
                  <w:tcW w:w="57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</w:t>
                  </w:r>
                </w:p>
              </w:tc>
              <w:tc>
                <w:tcPr>
                  <w:tcW w:w="353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Спортивное мероприятие, посвящённое 23 февраля </w:t>
                  </w: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«Герои нашей школы»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Февраль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Учитель физической </w:t>
                  </w: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культуры </w:t>
                  </w:r>
                  <w:proofErr w:type="spellStart"/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Папурин</w:t>
                  </w:r>
                  <w:proofErr w:type="spellEnd"/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В.Г.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Учащиеся 5-9 классов</w:t>
                  </w:r>
                </w:p>
              </w:tc>
            </w:tr>
            <w:tr w:rsidR="00F17E74" w:rsidRPr="00DE31AA" w:rsidTr="00990886">
              <w:tc>
                <w:tcPr>
                  <w:tcW w:w="57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10</w:t>
                  </w:r>
                </w:p>
              </w:tc>
              <w:tc>
                <w:tcPr>
                  <w:tcW w:w="353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Участие в Спартакиаде учащихся общеобразовательных школ Шуйского муниципального района по волейболу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Март 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Учитель физической культуры </w:t>
                  </w:r>
                  <w:proofErr w:type="spellStart"/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Папурин</w:t>
                  </w:r>
                  <w:proofErr w:type="spellEnd"/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В.Г.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Учащиеся 5-9 классов</w:t>
                  </w:r>
                </w:p>
              </w:tc>
            </w:tr>
            <w:tr w:rsidR="00F17E74" w:rsidRPr="00DE31AA" w:rsidTr="00990886">
              <w:tc>
                <w:tcPr>
                  <w:tcW w:w="57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</w:t>
                  </w:r>
                </w:p>
              </w:tc>
              <w:tc>
                <w:tcPr>
                  <w:tcW w:w="353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Соревнования «Весёлые старты»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Март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Учитель физической культуры </w:t>
                  </w:r>
                  <w:proofErr w:type="spellStart"/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Папурин</w:t>
                  </w:r>
                  <w:proofErr w:type="spellEnd"/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В.Г.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Учащиеся 1-4 классов</w:t>
                  </w:r>
                </w:p>
              </w:tc>
            </w:tr>
            <w:tr w:rsidR="00F17E74" w:rsidRPr="00DE31AA" w:rsidTr="00990886">
              <w:tc>
                <w:tcPr>
                  <w:tcW w:w="57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</w:t>
                  </w:r>
                </w:p>
              </w:tc>
              <w:tc>
                <w:tcPr>
                  <w:tcW w:w="353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Участие в Спартакиаде учащихся общеобразовательных школ Шуйского муниципального района по шахматам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Март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Учитель физической культуры </w:t>
                  </w:r>
                  <w:proofErr w:type="spellStart"/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Папурин</w:t>
                  </w:r>
                  <w:proofErr w:type="spellEnd"/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В.Г.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Учащиеся 5-9 классов</w:t>
                  </w:r>
                </w:p>
              </w:tc>
            </w:tr>
            <w:tr w:rsidR="00F17E74" w:rsidRPr="00DE31AA" w:rsidTr="00990886">
              <w:tc>
                <w:tcPr>
                  <w:tcW w:w="57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330AD7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  <w:r w:rsidR="00F17E74"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53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Единый День здоровья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Учитель физической культуры </w:t>
                  </w:r>
                  <w:proofErr w:type="spellStart"/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Папурин</w:t>
                  </w:r>
                  <w:proofErr w:type="spellEnd"/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В.Г.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1-9 классы, классные руководители</w:t>
                  </w:r>
                </w:p>
              </w:tc>
            </w:tr>
            <w:tr w:rsidR="00F17E74" w:rsidRPr="00DE31AA" w:rsidTr="00990886">
              <w:tc>
                <w:tcPr>
                  <w:tcW w:w="579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17E74" w:rsidRPr="00DE31AA" w:rsidRDefault="00330AD7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3532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Общешкольное спортивное мероприятие «</w:t>
                  </w:r>
                  <w:proofErr w:type="gramStart"/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Сильные</w:t>
                  </w:r>
                  <w:proofErr w:type="gramEnd"/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смелые, ловкие»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17E74" w:rsidRPr="00DE31AA" w:rsidRDefault="00F17E74" w:rsidP="0099088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Учитель физической культуры </w:t>
                  </w:r>
                  <w:proofErr w:type="spellStart"/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Папурин</w:t>
                  </w:r>
                  <w:proofErr w:type="spellEnd"/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В.Г.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17E74" w:rsidRPr="00DE31AA" w:rsidRDefault="00F17E74" w:rsidP="009908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3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1-9 классы, классные руководители</w:t>
                  </w:r>
                </w:p>
              </w:tc>
            </w:tr>
          </w:tbl>
          <w:p w:rsidR="00F17E74" w:rsidRDefault="00F17E74" w:rsidP="00F17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E74" w:rsidRDefault="00F17E74" w:rsidP="00F17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E74" w:rsidRDefault="00F17E74" w:rsidP="00F17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E74" w:rsidRDefault="00F17E74" w:rsidP="00F17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E74" w:rsidRDefault="00F17E74" w:rsidP="00F17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E74" w:rsidRDefault="00F17E74" w:rsidP="00F17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E74" w:rsidRDefault="00F17E74" w:rsidP="00F17E74"/>
          <w:p w:rsidR="00F17E74" w:rsidRDefault="00F17E74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E74" w:rsidRDefault="00F17E74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E74" w:rsidRDefault="00F17E74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E74" w:rsidRDefault="00F17E74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E74" w:rsidRDefault="00F17E74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E74" w:rsidRDefault="00F17E74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E74" w:rsidRDefault="00F17E74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E74" w:rsidRDefault="00F17E74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E74" w:rsidRDefault="00F17E74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E74" w:rsidRDefault="00F17E74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E74" w:rsidRDefault="00F17E74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E74" w:rsidRDefault="00F17E74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E74" w:rsidRDefault="00F17E74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E74" w:rsidRDefault="00F17E74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E74" w:rsidRDefault="00F17E74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E74" w:rsidRDefault="00F17E74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E74" w:rsidRDefault="00F17E74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E74" w:rsidRDefault="00F17E74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0AD7" w:rsidRDefault="00330AD7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0AD7" w:rsidRDefault="00330AD7" w:rsidP="002D3008">
            <w:pPr>
              <w:ind w:right="-1" w:firstLine="851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072F" w:rsidRPr="00BA45D1" w:rsidRDefault="0019072F" w:rsidP="00330AD7">
            <w:pPr>
              <w:ind w:right="-1"/>
              <w:contextualSpacing/>
              <w:rPr>
                <w:rFonts w:ascii="Times New Roman" w:hAnsi="Times New Roman" w:cs="Times New Roman"/>
                <w:sz w:val="28"/>
              </w:rPr>
            </w:pPr>
            <w:bookmarkStart w:id="0" w:name="_GoBack"/>
            <w:bookmarkEnd w:id="0"/>
          </w:p>
        </w:tc>
      </w:tr>
    </w:tbl>
    <w:p w:rsidR="003E53DF" w:rsidRPr="00BA45D1" w:rsidRDefault="003E53DF" w:rsidP="00903183">
      <w:pPr>
        <w:spacing w:after="0" w:line="240" w:lineRule="auto"/>
        <w:ind w:right="-1" w:firstLine="851"/>
        <w:contextualSpacing/>
        <w:jc w:val="both"/>
        <w:rPr>
          <w:rFonts w:ascii="Times New Roman" w:hAnsi="Times New Roman" w:cs="Times New Roman"/>
          <w:b/>
          <w:sz w:val="28"/>
        </w:rPr>
      </w:pPr>
    </w:p>
    <w:sectPr w:rsidR="003E53DF" w:rsidRPr="00BA45D1" w:rsidSect="00D429E5">
      <w:headerReference w:type="default" r:id="rId13"/>
      <w:pgSz w:w="11906" w:h="16838"/>
      <w:pgMar w:top="1135" w:right="1276" w:bottom="851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F9A" w:rsidRDefault="00016F9A" w:rsidP="00CE0494">
      <w:pPr>
        <w:spacing w:after="0" w:line="240" w:lineRule="auto"/>
      </w:pPr>
      <w:r>
        <w:separator/>
      </w:r>
    </w:p>
  </w:endnote>
  <w:endnote w:type="continuationSeparator" w:id="0">
    <w:p w:rsidR="00016F9A" w:rsidRDefault="00016F9A" w:rsidP="00CE0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F9A" w:rsidRDefault="00016F9A" w:rsidP="00CE0494">
      <w:pPr>
        <w:spacing w:after="0" w:line="240" w:lineRule="auto"/>
      </w:pPr>
      <w:r>
        <w:separator/>
      </w:r>
    </w:p>
  </w:footnote>
  <w:footnote w:type="continuationSeparator" w:id="0">
    <w:p w:rsidR="00016F9A" w:rsidRDefault="00016F9A" w:rsidP="00CE0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E66" w:rsidRDefault="003B4E66" w:rsidP="00CE0494">
    <w:pPr>
      <w:pStyle w:val="a5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1460F"/>
    <w:multiLevelType w:val="multilevel"/>
    <w:tmpl w:val="E67240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AEB5E6D"/>
    <w:multiLevelType w:val="multilevel"/>
    <w:tmpl w:val="9042CE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FC4392D"/>
    <w:multiLevelType w:val="multilevel"/>
    <w:tmpl w:val="5B0C67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FD671F3"/>
    <w:multiLevelType w:val="hybridMultilevel"/>
    <w:tmpl w:val="753010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97535D"/>
    <w:multiLevelType w:val="hybridMultilevel"/>
    <w:tmpl w:val="E85E118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445828CA"/>
    <w:multiLevelType w:val="multilevel"/>
    <w:tmpl w:val="17A0D4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F537A12"/>
    <w:multiLevelType w:val="multilevel"/>
    <w:tmpl w:val="B57E23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55A3341"/>
    <w:multiLevelType w:val="hybridMultilevel"/>
    <w:tmpl w:val="317A7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042C2E"/>
    <w:multiLevelType w:val="hybridMultilevel"/>
    <w:tmpl w:val="08C02C1C"/>
    <w:lvl w:ilvl="0" w:tplc="579423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644D1B44"/>
    <w:multiLevelType w:val="multilevel"/>
    <w:tmpl w:val="50A2AD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51C3BF7"/>
    <w:multiLevelType w:val="multilevel"/>
    <w:tmpl w:val="85DCB0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D4B1E26"/>
    <w:multiLevelType w:val="hybridMultilevel"/>
    <w:tmpl w:val="359CF2CC"/>
    <w:lvl w:ilvl="0" w:tplc="10E8F31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6EEE793E"/>
    <w:multiLevelType w:val="hybridMultilevel"/>
    <w:tmpl w:val="297AAE90"/>
    <w:lvl w:ilvl="0" w:tplc="E1BC84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F30482E"/>
    <w:multiLevelType w:val="hybridMultilevel"/>
    <w:tmpl w:val="FE9409B2"/>
    <w:lvl w:ilvl="0" w:tplc="802A3CB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71813F85"/>
    <w:multiLevelType w:val="hybridMultilevel"/>
    <w:tmpl w:val="FF7E0866"/>
    <w:lvl w:ilvl="0" w:tplc="E1A61CB8">
      <w:start w:val="1"/>
      <w:numFmt w:val="decimal"/>
      <w:lvlText w:val="%1."/>
      <w:lvlJc w:val="left"/>
      <w:pPr>
        <w:ind w:left="779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EC51880"/>
    <w:multiLevelType w:val="hybridMultilevel"/>
    <w:tmpl w:val="FB78ECFA"/>
    <w:lvl w:ilvl="0" w:tplc="10E8F31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14"/>
  </w:num>
  <w:num w:numId="4">
    <w:abstractNumId w:val="3"/>
  </w:num>
  <w:num w:numId="5">
    <w:abstractNumId w:val="0"/>
  </w:num>
  <w:num w:numId="6">
    <w:abstractNumId w:val="6"/>
  </w:num>
  <w:num w:numId="7">
    <w:abstractNumId w:val="2"/>
  </w:num>
  <w:num w:numId="8">
    <w:abstractNumId w:val="9"/>
  </w:num>
  <w:num w:numId="9">
    <w:abstractNumId w:val="5"/>
  </w:num>
  <w:num w:numId="10">
    <w:abstractNumId w:val="10"/>
  </w:num>
  <w:num w:numId="11">
    <w:abstractNumId w:val="1"/>
  </w:num>
  <w:num w:numId="12">
    <w:abstractNumId w:val="13"/>
  </w:num>
  <w:num w:numId="13">
    <w:abstractNumId w:val="7"/>
  </w:num>
  <w:num w:numId="14">
    <w:abstractNumId w:val="11"/>
  </w:num>
  <w:num w:numId="15">
    <w:abstractNumId w:val="1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4D1"/>
    <w:rsid w:val="000033A8"/>
    <w:rsid w:val="00016F9A"/>
    <w:rsid w:val="00047ABB"/>
    <w:rsid w:val="00055C10"/>
    <w:rsid w:val="00076551"/>
    <w:rsid w:val="0008121E"/>
    <w:rsid w:val="000817E0"/>
    <w:rsid w:val="00085439"/>
    <w:rsid w:val="00095D7C"/>
    <w:rsid w:val="000B7BBA"/>
    <w:rsid w:val="000E51A5"/>
    <w:rsid w:val="001137E6"/>
    <w:rsid w:val="00143695"/>
    <w:rsid w:val="001613F5"/>
    <w:rsid w:val="001716C3"/>
    <w:rsid w:val="0019072F"/>
    <w:rsid w:val="001B2ED5"/>
    <w:rsid w:val="001D0B4B"/>
    <w:rsid w:val="001F1A9D"/>
    <w:rsid w:val="00234A65"/>
    <w:rsid w:val="002542EF"/>
    <w:rsid w:val="0029096E"/>
    <w:rsid w:val="002A0FAB"/>
    <w:rsid w:val="002D3008"/>
    <w:rsid w:val="002D7B19"/>
    <w:rsid w:val="002F1583"/>
    <w:rsid w:val="00301513"/>
    <w:rsid w:val="003201CD"/>
    <w:rsid w:val="00330AD7"/>
    <w:rsid w:val="00332D67"/>
    <w:rsid w:val="0033479A"/>
    <w:rsid w:val="003574D1"/>
    <w:rsid w:val="003808FE"/>
    <w:rsid w:val="003904C0"/>
    <w:rsid w:val="003B09C5"/>
    <w:rsid w:val="003B145F"/>
    <w:rsid w:val="003B4E66"/>
    <w:rsid w:val="003C645B"/>
    <w:rsid w:val="003E0F35"/>
    <w:rsid w:val="003E53DF"/>
    <w:rsid w:val="00411830"/>
    <w:rsid w:val="004913F1"/>
    <w:rsid w:val="004A193E"/>
    <w:rsid w:val="004A1D41"/>
    <w:rsid w:val="004C7532"/>
    <w:rsid w:val="004D7558"/>
    <w:rsid w:val="00532294"/>
    <w:rsid w:val="005607E4"/>
    <w:rsid w:val="00576F30"/>
    <w:rsid w:val="00597F7E"/>
    <w:rsid w:val="005C60AC"/>
    <w:rsid w:val="005F0649"/>
    <w:rsid w:val="005F60F9"/>
    <w:rsid w:val="005F6A5F"/>
    <w:rsid w:val="00614EEC"/>
    <w:rsid w:val="006156FA"/>
    <w:rsid w:val="00652AF1"/>
    <w:rsid w:val="0065724D"/>
    <w:rsid w:val="00657B7F"/>
    <w:rsid w:val="00671F41"/>
    <w:rsid w:val="006A6FFD"/>
    <w:rsid w:val="0075227E"/>
    <w:rsid w:val="0077134F"/>
    <w:rsid w:val="00784803"/>
    <w:rsid w:val="007A46A7"/>
    <w:rsid w:val="007B0A5A"/>
    <w:rsid w:val="007D77C0"/>
    <w:rsid w:val="007E189D"/>
    <w:rsid w:val="00811499"/>
    <w:rsid w:val="008375F9"/>
    <w:rsid w:val="00841A70"/>
    <w:rsid w:val="008650D9"/>
    <w:rsid w:val="00871D6E"/>
    <w:rsid w:val="008A02AE"/>
    <w:rsid w:val="008A6854"/>
    <w:rsid w:val="008B2862"/>
    <w:rsid w:val="008B3513"/>
    <w:rsid w:val="008E22FF"/>
    <w:rsid w:val="00903183"/>
    <w:rsid w:val="0092297C"/>
    <w:rsid w:val="00952192"/>
    <w:rsid w:val="00952F11"/>
    <w:rsid w:val="00962E48"/>
    <w:rsid w:val="009A02B5"/>
    <w:rsid w:val="009A16A8"/>
    <w:rsid w:val="00A0760D"/>
    <w:rsid w:val="00A10151"/>
    <w:rsid w:val="00A330EF"/>
    <w:rsid w:val="00A716F2"/>
    <w:rsid w:val="00A85209"/>
    <w:rsid w:val="00A9781B"/>
    <w:rsid w:val="00AA6307"/>
    <w:rsid w:val="00AC1B9E"/>
    <w:rsid w:val="00AE6147"/>
    <w:rsid w:val="00B02982"/>
    <w:rsid w:val="00B0326F"/>
    <w:rsid w:val="00B40ADF"/>
    <w:rsid w:val="00B56F4A"/>
    <w:rsid w:val="00B57AAE"/>
    <w:rsid w:val="00BA45D1"/>
    <w:rsid w:val="00BC1372"/>
    <w:rsid w:val="00BC6D24"/>
    <w:rsid w:val="00BD04F2"/>
    <w:rsid w:val="00BE51D8"/>
    <w:rsid w:val="00C05DFA"/>
    <w:rsid w:val="00C24472"/>
    <w:rsid w:val="00C87964"/>
    <w:rsid w:val="00C91411"/>
    <w:rsid w:val="00CB3724"/>
    <w:rsid w:val="00CE0494"/>
    <w:rsid w:val="00CE604B"/>
    <w:rsid w:val="00D01177"/>
    <w:rsid w:val="00D02FC0"/>
    <w:rsid w:val="00D07A50"/>
    <w:rsid w:val="00D1476F"/>
    <w:rsid w:val="00D429E5"/>
    <w:rsid w:val="00D64B8C"/>
    <w:rsid w:val="00D902F5"/>
    <w:rsid w:val="00DB0854"/>
    <w:rsid w:val="00DC79C1"/>
    <w:rsid w:val="00E25405"/>
    <w:rsid w:val="00E436DD"/>
    <w:rsid w:val="00E47505"/>
    <w:rsid w:val="00E77FBF"/>
    <w:rsid w:val="00E97E5F"/>
    <w:rsid w:val="00EC11E9"/>
    <w:rsid w:val="00EF4920"/>
    <w:rsid w:val="00F17E74"/>
    <w:rsid w:val="00F67F09"/>
    <w:rsid w:val="00FF1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369"/>
  </w:style>
  <w:style w:type="paragraph" w:styleId="2">
    <w:name w:val="heading 2"/>
    <w:basedOn w:val="a"/>
    <w:next w:val="a"/>
    <w:link w:val="20"/>
    <w:qFormat/>
    <w:rsid w:val="00FF136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nhideWhenUsed/>
    <w:rsid w:val="00FF1369"/>
    <w:rPr>
      <w:color w:val="0000FF"/>
      <w:u w:val="single"/>
    </w:rPr>
  </w:style>
  <w:style w:type="paragraph" w:styleId="a5">
    <w:name w:val="header"/>
    <w:basedOn w:val="a"/>
    <w:link w:val="1"/>
    <w:uiPriority w:val="99"/>
    <w:unhideWhenUsed/>
    <w:rsid w:val="00FF1369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0"/>
    <w:semiHidden/>
    <w:unhideWhenUsed/>
    <w:rsid w:val="00FF1369"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0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BC1372"/>
    <w:pPr>
      <w:ind w:left="720"/>
      <w:contextualSpacing/>
    </w:pPr>
  </w:style>
  <w:style w:type="paragraph" w:styleId="ae">
    <w:name w:val="footer"/>
    <w:basedOn w:val="a"/>
    <w:link w:val="af"/>
    <w:uiPriority w:val="99"/>
    <w:unhideWhenUsed/>
    <w:rsid w:val="00962E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Основной текст (5)_"/>
    <w:link w:val="50"/>
    <w:rsid w:val="004D7558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4">
    <w:name w:val="Основной текст (4)_"/>
    <w:link w:val="40"/>
    <w:rsid w:val="004D7558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4D7558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3"/>
      <w:szCs w:val="23"/>
    </w:rPr>
  </w:style>
  <w:style w:type="paragraph" w:customStyle="1" w:styleId="40">
    <w:name w:val="Основной текст (4)"/>
    <w:basedOn w:val="a"/>
    <w:link w:val="4"/>
    <w:rsid w:val="004D7558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3"/>
      <w:szCs w:val="23"/>
    </w:rPr>
  </w:style>
  <w:style w:type="table" w:customStyle="1" w:styleId="11">
    <w:name w:val="Сетка таблицы1"/>
    <w:basedOn w:val="a1"/>
    <w:next w:val="a3"/>
    <w:uiPriority w:val="59"/>
    <w:rsid w:val="004D755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">
    <w:name w:val="Основной текст (9)_"/>
    <w:link w:val="90"/>
    <w:rsid w:val="00C91411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91">
    <w:name w:val="Основной текст (9) + Не курсив"/>
    <w:rsid w:val="00C91411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C91411"/>
    <w:pPr>
      <w:shd w:val="clear" w:color="auto" w:fill="FFFFFF"/>
      <w:spacing w:after="0" w:line="274" w:lineRule="exact"/>
    </w:pPr>
    <w:rPr>
      <w:rFonts w:ascii="Times New Roman" w:eastAsia="Times New Roman" w:hAnsi="Times New Roman"/>
      <w:sz w:val="23"/>
      <w:szCs w:val="23"/>
    </w:rPr>
  </w:style>
  <w:style w:type="character" w:customStyle="1" w:styleId="100">
    <w:name w:val="Основной текст (10)_"/>
    <w:link w:val="101"/>
    <w:rsid w:val="00C91411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C91411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19"/>
      <w:szCs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369"/>
  </w:style>
  <w:style w:type="paragraph" w:styleId="2">
    <w:name w:val="heading 2"/>
    <w:basedOn w:val="a"/>
    <w:next w:val="a"/>
    <w:link w:val="20"/>
    <w:qFormat/>
    <w:rsid w:val="00FF136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nhideWhenUsed/>
    <w:rsid w:val="00FF1369"/>
    <w:rPr>
      <w:color w:val="0000FF"/>
      <w:u w:val="single"/>
    </w:rPr>
  </w:style>
  <w:style w:type="paragraph" w:styleId="a5">
    <w:name w:val="header"/>
    <w:basedOn w:val="a"/>
    <w:link w:val="1"/>
    <w:uiPriority w:val="99"/>
    <w:unhideWhenUsed/>
    <w:rsid w:val="00FF1369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0"/>
    <w:semiHidden/>
    <w:unhideWhenUsed/>
    <w:rsid w:val="00FF1369"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0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BC1372"/>
    <w:pPr>
      <w:ind w:left="720"/>
      <w:contextualSpacing/>
    </w:pPr>
  </w:style>
  <w:style w:type="paragraph" w:styleId="ae">
    <w:name w:val="footer"/>
    <w:basedOn w:val="a"/>
    <w:link w:val="af"/>
    <w:uiPriority w:val="99"/>
    <w:unhideWhenUsed/>
    <w:rsid w:val="00962E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Основной текст (5)_"/>
    <w:link w:val="50"/>
    <w:rsid w:val="004D7558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4">
    <w:name w:val="Основной текст (4)_"/>
    <w:link w:val="40"/>
    <w:rsid w:val="004D7558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4D7558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3"/>
      <w:szCs w:val="23"/>
    </w:rPr>
  </w:style>
  <w:style w:type="paragraph" w:customStyle="1" w:styleId="40">
    <w:name w:val="Основной текст (4)"/>
    <w:basedOn w:val="a"/>
    <w:link w:val="4"/>
    <w:rsid w:val="004D7558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3"/>
      <w:szCs w:val="23"/>
    </w:rPr>
  </w:style>
  <w:style w:type="table" w:customStyle="1" w:styleId="11">
    <w:name w:val="Сетка таблицы1"/>
    <w:basedOn w:val="a1"/>
    <w:next w:val="a3"/>
    <w:uiPriority w:val="59"/>
    <w:rsid w:val="004D755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">
    <w:name w:val="Основной текст (9)_"/>
    <w:link w:val="90"/>
    <w:rsid w:val="00C91411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91">
    <w:name w:val="Основной текст (9) + Не курсив"/>
    <w:rsid w:val="00C91411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C91411"/>
    <w:pPr>
      <w:shd w:val="clear" w:color="auto" w:fill="FFFFFF"/>
      <w:spacing w:after="0" w:line="274" w:lineRule="exact"/>
    </w:pPr>
    <w:rPr>
      <w:rFonts w:ascii="Times New Roman" w:eastAsia="Times New Roman" w:hAnsi="Times New Roman"/>
      <w:sz w:val="23"/>
      <w:szCs w:val="23"/>
    </w:rPr>
  </w:style>
  <w:style w:type="character" w:customStyle="1" w:styleId="100">
    <w:name w:val="Основной текст (10)_"/>
    <w:link w:val="101"/>
    <w:rsid w:val="00C91411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C91411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milukovka_school@mail.ru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myantseva\Desktop\&#1101;&#1083;&#1077;&#1082;&#1090;&#1088;&#1086;&#1085;&#1085;&#1099;&#1081;%20&#1092;&#1086;&#1088;&#1084;&#1091;&#1083;&#1103;&#1088;%20&#1087;&#1088;&#1080;&#1082;&#1072;&#1079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B9E33A-BEF5-4D30-A12A-11284A5AD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электронный формуляр приказа</Template>
  <TotalTime>0</TotalTime>
  <Pages>6</Pages>
  <Words>689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образования Ивановской области</Company>
  <LinksUpToDate>false</LinksUpToDate>
  <CharactersWithSpaces>4608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Викторовна Румянцева</dc:creator>
  <cp:lastModifiedBy>Учительская</cp:lastModifiedBy>
  <cp:revision>2</cp:revision>
  <cp:lastPrinted>2017-04-10T14:16:00Z</cp:lastPrinted>
  <dcterms:created xsi:type="dcterms:W3CDTF">2023-11-14T09:08:00Z</dcterms:created>
  <dcterms:modified xsi:type="dcterms:W3CDTF">2023-11-14T09:08:00Z</dcterms:modified>
</cp:coreProperties>
</file>